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97" w:type="dxa"/>
        <w:tblInd w:w="-134" w:type="dxa"/>
        <w:tblBorders>
          <w:bottom w:val="single" w:sz="4" w:space="0" w:color="auto"/>
        </w:tblBorders>
        <w:tblLayout w:type="fixed"/>
        <w:tblCellMar>
          <w:left w:w="0" w:type="dxa"/>
          <w:right w:w="0" w:type="dxa"/>
        </w:tblCellMar>
        <w:tblLook w:val="04A0" w:firstRow="1" w:lastRow="0" w:firstColumn="1" w:lastColumn="0" w:noHBand="0" w:noVBand="1"/>
      </w:tblPr>
      <w:tblGrid>
        <w:gridCol w:w="4095"/>
        <w:gridCol w:w="1142"/>
        <w:gridCol w:w="3960"/>
      </w:tblGrid>
      <w:tr w:rsidR="00A47C20" w:rsidRPr="004A0CCF" w14:paraId="743378D1" w14:textId="77777777" w:rsidTr="00026636">
        <w:trPr>
          <w:cantSplit/>
          <w:trHeight w:val="2098"/>
        </w:trPr>
        <w:tc>
          <w:tcPr>
            <w:tcW w:w="4095" w:type="dxa"/>
            <w:shd w:val="clear" w:color="auto" w:fill="auto"/>
          </w:tcPr>
          <w:p w14:paraId="702B0296" w14:textId="77777777" w:rsidR="00335A52" w:rsidRPr="00940056" w:rsidRDefault="00335A52" w:rsidP="009A6B31">
            <w:pPr>
              <w:jc w:val="center"/>
              <w:rPr>
                <w:rFonts w:ascii="Peterburg" w:hAnsi="Peterburg"/>
                <w:b/>
                <w:spacing w:val="8"/>
                <w:sz w:val="22"/>
              </w:rPr>
            </w:pPr>
          </w:p>
          <w:p w14:paraId="3D0F3778" w14:textId="77777777" w:rsidR="00335A52" w:rsidRPr="00940056" w:rsidRDefault="00335A52" w:rsidP="009A6B31">
            <w:pPr>
              <w:jc w:val="center"/>
              <w:rPr>
                <w:b/>
                <w:caps/>
                <w:spacing w:val="8"/>
                <w:sz w:val="22"/>
                <w:szCs w:val="22"/>
                <w:lang w:val="be-BY"/>
              </w:rPr>
            </w:pPr>
            <w:r w:rsidRPr="00940056">
              <w:rPr>
                <w:b/>
                <w:caps/>
                <w:spacing w:val="8"/>
                <w:sz w:val="22"/>
                <w:szCs w:val="22"/>
                <w:lang w:val="be-BY"/>
              </w:rPr>
              <w:t>міністэрства працы</w:t>
            </w:r>
          </w:p>
          <w:p w14:paraId="0BCFBD8E" w14:textId="77777777" w:rsidR="00335A52" w:rsidRPr="00940056" w:rsidRDefault="00335A52" w:rsidP="009A6B31">
            <w:pPr>
              <w:jc w:val="center"/>
              <w:rPr>
                <w:b/>
                <w:caps/>
                <w:spacing w:val="8"/>
                <w:sz w:val="22"/>
                <w:szCs w:val="22"/>
                <w:lang w:val="be-BY"/>
              </w:rPr>
            </w:pPr>
            <w:r w:rsidRPr="00940056">
              <w:rPr>
                <w:b/>
                <w:caps/>
                <w:spacing w:val="8"/>
                <w:sz w:val="22"/>
                <w:szCs w:val="22"/>
                <w:lang w:val="be-BY"/>
              </w:rPr>
              <w:t>і сацыяльнай абароны</w:t>
            </w:r>
          </w:p>
          <w:p w14:paraId="3BA7A496" w14:textId="77777777" w:rsidR="00335A52" w:rsidRPr="00940056" w:rsidRDefault="00335A52" w:rsidP="009A6B31">
            <w:pPr>
              <w:jc w:val="center"/>
              <w:rPr>
                <w:b/>
                <w:caps/>
                <w:spacing w:val="8"/>
                <w:sz w:val="22"/>
                <w:szCs w:val="22"/>
                <w:lang w:val="be-BY"/>
              </w:rPr>
            </w:pPr>
            <w:r w:rsidRPr="00940056">
              <w:rPr>
                <w:b/>
                <w:caps/>
                <w:spacing w:val="8"/>
                <w:sz w:val="22"/>
                <w:szCs w:val="22"/>
                <w:lang w:val="be-BY"/>
              </w:rPr>
              <w:t>рэспублікі беларусь</w:t>
            </w:r>
          </w:p>
          <w:p w14:paraId="2961EA95" w14:textId="77777777" w:rsidR="00335A52" w:rsidRPr="00940056" w:rsidRDefault="00335A52" w:rsidP="009A6B31">
            <w:pPr>
              <w:jc w:val="center"/>
              <w:rPr>
                <w:b/>
                <w:caps/>
                <w:spacing w:val="8"/>
                <w:sz w:val="16"/>
                <w:lang w:val="de-DE"/>
              </w:rPr>
            </w:pPr>
          </w:p>
          <w:p w14:paraId="2C7112AC" w14:textId="77777777" w:rsidR="00335A52" w:rsidRPr="00940056" w:rsidRDefault="00335A52" w:rsidP="009A6B31">
            <w:pPr>
              <w:jc w:val="center"/>
              <w:rPr>
                <w:spacing w:val="8"/>
                <w:sz w:val="18"/>
              </w:rPr>
            </w:pPr>
            <w:r w:rsidRPr="00940056">
              <w:rPr>
                <w:spacing w:val="8"/>
                <w:sz w:val="18"/>
              </w:rPr>
              <w:t xml:space="preserve">пр. </w:t>
            </w:r>
            <w:r w:rsidRPr="00940056">
              <w:rPr>
                <w:spacing w:val="8"/>
                <w:sz w:val="18"/>
                <w:lang w:val="be-BY"/>
              </w:rPr>
              <w:t>Пераможцаў</w:t>
            </w:r>
            <w:r w:rsidRPr="00940056">
              <w:rPr>
                <w:spacing w:val="8"/>
                <w:sz w:val="18"/>
              </w:rPr>
              <w:t xml:space="preserve">, 23, к. 2, </w:t>
            </w:r>
            <w:r w:rsidRPr="00940056">
              <w:rPr>
                <w:caps/>
                <w:spacing w:val="8"/>
                <w:sz w:val="18"/>
              </w:rPr>
              <w:t xml:space="preserve">220004, </w:t>
            </w:r>
            <w:r w:rsidRPr="00940056">
              <w:rPr>
                <w:spacing w:val="8"/>
                <w:sz w:val="18"/>
              </w:rPr>
              <w:t xml:space="preserve">г. </w:t>
            </w:r>
            <w:proofErr w:type="spellStart"/>
            <w:r w:rsidRPr="00940056">
              <w:rPr>
                <w:spacing w:val="8"/>
                <w:sz w:val="18"/>
              </w:rPr>
              <w:t>Miнск</w:t>
            </w:r>
            <w:proofErr w:type="spellEnd"/>
            <w:r w:rsidRPr="00940056">
              <w:rPr>
                <w:spacing w:val="8"/>
                <w:sz w:val="18"/>
              </w:rPr>
              <w:t xml:space="preserve"> </w:t>
            </w:r>
          </w:p>
          <w:p w14:paraId="08E62156" w14:textId="77777777" w:rsidR="00335A52" w:rsidRPr="00940056" w:rsidRDefault="00335A52" w:rsidP="009A6B31">
            <w:pPr>
              <w:jc w:val="center"/>
              <w:rPr>
                <w:spacing w:val="8"/>
                <w:sz w:val="18"/>
              </w:rPr>
            </w:pPr>
            <w:r w:rsidRPr="00940056">
              <w:rPr>
                <w:spacing w:val="8"/>
                <w:sz w:val="18"/>
                <w:lang w:val="be-BY"/>
              </w:rPr>
              <w:t>т</w:t>
            </w:r>
            <w:r w:rsidRPr="00940056">
              <w:rPr>
                <w:spacing w:val="8"/>
                <w:sz w:val="18"/>
              </w:rPr>
              <w:t>эл. (017) 306-37-97, факс (017) 306-38-84</w:t>
            </w:r>
          </w:p>
          <w:p w14:paraId="7F999357" w14:textId="77777777" w:rsidR="00335A52" w:rsidRPr="00940056" w:rsidRDefault="00335A52" w:rsidP="009A6B31">
            <w:pPr>
              <w:jc w:val="center"/>
              <w:rPr>
                <w:spacing w:val="8"/>
                <w:sz w:val="22"/>
                <w:lang w:val="en-US"/>
              </w:rPr>
            </w:pPr>
            <w:r w:rsidRPr="00940056">
              <w:rPr>
                <w:spacing w:val="8"/>
                <w:sz w:val="22"/>
                <w:lang w:val="en-US"/>
              </w:rPr>
              <w:t>E-mail: mlsp@mintrud.gov.by</w:t>
            </w:r>
          </w:p>
          <w:p w14:paraId="41B66C2A" w14:textId="77777777" w:rsidR="00335A52" w:rsidRPr="00940056" w:rsidRDefault="00335A52" w:rsidP="009A6B31">
            <w:pPr>
              <w:jc w:val="center"/>
              <w:rPr>
                <w:b/>
                <w:caps/>
                <w:spacing w:val="8"/>
                <w:lang w:val="en-US"/>
              </w:rPr>
            </w:pPr>
          </w:p>
        </w:tc>
        <w:tc>
          <w:tcPr>
            <w:tcW w:w="1142" w:type="dxa"/>
            <w:shd w:val="clear" w:color="auto" w:fill="auto"/>
          </w:tcPr>
          <w:p w14:paraId="0E604EF8" w14:textId="77777777" w:rsidR="00335A52" w:rsidRPr="00940056" w:rsidRDefault="00335A52" w:rsidP="009A6B31">
            <w:pPr>
              <w:pStyle w:val="a4"/>
              <w:tabs>
                <w:tab w:val="left" w:pos="708"/>
              </w:tabs>
              <w:jc w:val="center"/>
              <w:rPr>
                <w:spacing w:val="8"/>
                <w:lang w:val="en-US"/>
              </w:rPr>
            </w:pPr>
          </w:p>
        </w:tc>
        <w:tc>
          <w:tcPr>
            <w:tcW w:w="3960" w:type="dxa"/>
            <w:shd w:val="clear" w:color="auto" w:fill="auto"/>
          </w:tcPr>
          <w:p w14:paraId="1FC22D0E" w14:textId="77777777" w:rsidR="00335A52" w:rsidRPr="00940056" w:rsidRDefault="00335A52" w:rsidP="009A6B31">
            <w:pPr>
              <w:jc w:val="right"/>
              <w:rPr>
                <w:rFonts w:ascii="Peterburg" w:hAnsi="Peterburg"/>
                <w:b/>
                <w:spacing w:val="8"/>
                <w:sz w:val="22"/>
                <w:lang w:val="en-US"/>
              </w:rPr>
            </w:pPr>
          </w:p>
          <w:p w14:paraId="774724F6" w14:textId="77777777" w:rsidR="00335A52" w:rsidRPr="00940056" w:rsidRDefault="00335A52" w:rsidP="009A6B31">
            <w:pPr>
              <w:jc w:val="center"/>
              <w:rPr>
                <w:b/>
                <w:caps/>
                <w:spacing w:val="8"/>
                <w:sz w:val="22"/>
                <w:szCs w:val="22"/>
              </w:rPr>
            </w:pPr>
            <w:r w:rsidRPr="00940056">
              <w:rPr>
                <w:b/>
                <w:caps/>
                <w:spacing w:val="8"/>
                <w:sz w:val="22"/>
                <w:szCs w:val="22"/>
              </w:rPr>
              <w:t>МИНИС</w:t>
            </w:r>
            <w:r w:rsidR="0023297F" w:rsidRPr="00940056">
              <w:rPr>
                <w:b/>
                <w:caps/>
                <w:spacing w:val="8"/>
                <w:sz w:val="22"/>
                <w:szCs w:val="22"/>
              </w:rPr>
              <w:t>Т</w:t>
            </w:r>
            <w:r w:rsidRPr="00940056">
              <w:rPr>
                <w:b/>
                <w:caps/>
                <w:spacing w:val="8"/>
                <w:sz w:val="22"/>
                <w:szCs w:val="22"/>
              </w:rPr>
              <w:t>ЕРСТВО ТРУДА</w:t>
            </w:r>
          </w:p>
          <w:p w14:paraId="7F61D804" w14:textId="77777777" w:rsidR="00335A52" w:rsidRPr="00940056" w:rsidRDefault="00335A52" w:rsidP="009A6B31">
            <w:pPr>
              <w:jc w:val="center"/>
              <w:rPr>
                <w:b/>
                <w:caps/>
                <w:spacing w:val="8"/>
                <w:sz w:val="22"/>
                <w:szCs w:val="22"/>
              </w:rPr>
            </w:pPr>
            <w:r w:rsidRPr="00940056">
              <w:rPr>
                <w:b/>
                <w:caps/>
                <w:spacing w:val="8"/>
                <w:sz w:val="22"/>
                <w:szCs w:val="22"/>
              </w:rPr>
              <w:t>И СОЦИАЛЬНОЙ ЗАЩИТЫ</w:t>
            </w:r>
          </w:p>
          <w:p w14:paraId="67A90BF5" w14:textId="77777777" w:rsidR="00335A52" w:rsidRPr="00940056" w:rsidRDefault="00335A52" w:rsidP="009A6B31">
            <w:pPr>
              <w:jc w:val="center"/>
              <w:rPr>
                <w:b/>
                <w:caps/>
                <w:spacing w:val="8"/>
                <w:sz w:val="22"/>
                <w:szCs w:val="22"/>
              </w:rPr>
            </w:pPr>
            <w:r w:rsidRPr="00940056">
              <w:rPr>
                <w:b/>
                <w:caps/>
                <w:spacing w:val="8"/>
                <w:sz w:val="22"/>
                <w:szCs w:val="22"/>
              </w:rPr>
              <w:t>РЕСПУБЛИКИ БЕЛАРУСЬ</w:t>
            </w:r>
          </w:p>
          <w:p w14:paraId="5B3CB59B" w14:textId="77777777" w:rsidR="00335A52" w:rsidRPr="00940056" w:rsidRDefault="00335A52" w:rsidP="009A6B31">
            <w:pPr>
              <w:jc w:val="center"/>
              <w:rPr>
                <w:b/>
                <w:caps/>
                <w:spacing w:val="8"/>
                <w:sz w:val="16"/>
              </w:rPr>
            </w:pPr>
          </w:p>
          <w:p w14:paraId="430FE1F6" w14:textId="77777777" w:rsidR="00335A52" w:rsidRPr="00940056" w:rsidRDefault="00335A52" w:rsidP="009A6B31">
            <w:pPr>
              <w:jc w:val="center"/>
              <w:rPr>
                <w:spacing w:val="8"/>
                <w:sz w:val="18"/>
              </w:rPr>
            </w:pPr>
            <w:r w:rsidRPr="00940056">
              <w:rPr>
                <w:spacing w:val="8"/>
                <w:sz w:val="18"/>
              </w:rPr>
              <w:t xml:space="preserve">пр. Победителей, 23, к. 2, </w:t>
            </w:r>
            <w:r w:rsidRPr="00940056">
              <w:rPr>
                <w:caps/>
                <w:spacing w:val="8"/>
                <w:sz w:val="18"/>
              </w:rPr>
              <w:t xml:space="preserve">220004, </w:t>
            </w:r>
            <w:r w:rsidRPr="00940056">
              <w:rPr>
                <w:spacing w:val="8"/>
                <w:sz w:val="18"/>
              </w:rPr>
              <w:t>г. Минск</w:t>
            </w:r>
          </w:p>
          <w:p w14:paraId="535C6E5C" w14:textId="77777777" w:rsidR="00335A52" w:rsidRPr="00940056" w:rsidRDefault="00335A52" w:rsidP="009A6B31">
            <w:pPr>
              <w:jc w:val="center"/>
              <w:rPr>
                <w:spacing w:val="8"/>
                <w:sz w:val="18"/>
              </w:rPr>
            </w:pPr>
            <w:r w:rsidRPr="00940056">
              <w:rPr>
                <w:spacing w:val="8"/>
                <w:sz w:val="18"/>
              </w:rPr>
              <w:t>тел. (017) 306-37-97, факс (017) 306-38-84</w:t>
            </w:r>
          </w:p>
          <w:p w14:paraId="1C02B104" w14:textId="77777777" w:rsidR="00335A52" w:rsidRPr="00940056" w:rsidRDefault="00335A52" w:rsidP="009A6B31">
            <w:pPr>
              <w:jc w:val="center"/>
              <w:rPr>
                <w:spacing w:val="8"/>
                <w:sz w:val="22"/>
                <w:lang w:val="en-US"/>
              </w:rPr>
            </w:pPr>
            <w:r w:rsidRPr="00940056">
              <w:rPr>
                <w:spacing w:val="8"/>
                <w:sz w:val="22"/>
                <w:lang w:val="en-US"/>
              </w:rPr>
              <w:t>E-mail: mlsp@mintrud.gov.by</w:t>
            </w:r>
          </w:p>
          <w:p w14:paraId="2E4DA804" w14:textId="77777777" w:rsidR="00335A52" w:rsidRPr="00940056" w:rsidRDefault="00335A52" w:rsidP="009A6B31">
            <w:pPr>
              <w:jc w:val="center"/>
              <w:rPr>
                <w:spacing w:val="8"/>
                <w:sz w:val="18"/>
                <w:lang w:val="en-US"/>
              </w:rPr>
            </w:pPr>
          </w:p>
        </w:tc>
      </w:tr>
    </w:tbl>
    <w:p w14:paraId="75AEE22F" w14:textId="77777777" w:rsidR="00335A52" w:rsidRPr="00940056" w:rsidRDefault="00335A52" w:rsidP="00335A52">
      <w:pPr>
        <w:tabs>
          <w:tab w:val="left" w:pos="4500"/>
        </w:tabs>
        <w:rPr>
          <w:spacing w:val="8"/>
          <w:lang w:val="en-US"/>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8"/>
        <w:gridCol w:w="4929"/>
      </w:tblGrid>
      <w:tr w:rsidR="00A47C20" w:rsidRPr="00940056" w14:paraId="1ABE21B0" w14:textId="77777777" w:rsidTr="00811B66">
        <w:tc>
          <w:tcPr>
            <w:tcW w:w="4928" w:type="dxa"/>
          </w:tcPr>
          <w:p w14:paraId="51281371" w14:textId="77777777" w:rsidR="002530B8" w:rsidRPr="00940056" w:rsidRDefault="00D36494" w:rsidP="002530B8">
            <w:pPr>
              <w:tabs>
                <w:tab w:val="left" w:pos="4500"/>
              </w:tabs>
              <w:rPr>
                <w:spacing w:val="8"/>
              </w:rPr>
            </w:pPr>
            <w:r w:rsidRPr="00940056">
              <w:rPr>
                <w:spacing w:val="8"/>
                <w:u w:val="single"/>
                <w:lang w:val="en-US"/>
              </w:rPr>
              <w:t xml:space="preserve">    </w:t>
            </w:r>
            <w:r w:rsidR="00952B7A" w:rsidRPr="00940056">
              <w:rPr>
                <w:spacing w:val="8"/>
                <w:u w:val="single"/>
              </w:rPr>
              <w:t>.</w:t>
            </w:r>
            <w:r w:rsidR="00D94C8E" w:rsidRPr="00940056">
              <w:rPr>
                <w:spacing w:val="8"/>
                <w:u w:val="single"/>
              </w:rPr>
              <w:t>0</w:t>
            </w:r>
            <w:r w:rsidR="00551B24" w:rsidRPr="00940056">
              <w:rPr>
                <w:spacing w:val="8"/>
                <w:u w:val="single"/>
              </w:rPr>
              <w:t>4</w:t>
            </w:r>
            <w:r w:rsidRPr="00940056">
              <w:rPr>
                <w:spacing w:val="8"/>
                <w:u w:val="single"/>
              </w:rPr>
              <w:t>.202</w:t>
            </w:r>
            <w:r w:rsidR="00551B24" w:rsidRPr="00940056">
              <w:rPr>
                <w:spacing w:val="8"/>
                <w:u w:val="single"/>
              </w:rPr>
              <w:t>5</w:t>
            </w:r>
            <w:r w:rsidR="002530B8" w:rsidRPr="00940056">
              <w:rPr>
                <w:spacing w:val="8"/>
              </w:rPr>
              <w:t xml:space="preserve"> № </w:t>
            </w:r>
            <w:r w:rsidRPr="00940056">
              <w:rPr>
                <w:spacing w:val="8"/>
                <w:u w:val="single"/>
              </w:rPr>
              <w:t>7-1-</w:t>
            </w:r>
            <w:r w:rsidR="00927905" w:rsidRPr="00940056">
              <w:rPr>
                <w:spacing w:val="8"/>
                <w:u w:val="single"/>
              </w:rPr>
              <w:t>22</w:t>
            </w:r>
            <w:r w:rsidRPr="00940056">
              <w:rPr>
                <w:spacing w:val="8"/>
                <w:u w:val="single"/>
              </w:rPr>
              <w:t>/</w:t>
            </w:r>
            <w:r w:rsidR="00551B24" w:rsidRPr="00940056">
              <w:rPr>
                <w:spacing w:val="8"/>
                <w:u w:val="single"/>
              </w:rPr>
              <w:t>300</w:t>
            </w:r>
            <w:r w:rsidR="00927905" w:rsidRPr="00940056">
              <w:rPr>
                <w:spacing w:val="8"/>
                <w:u w:val="single"/>
              </w:rPr>
              <w:t>-ЮР</w:t>
            </w:r>
          </w:p>
          <w:p w14:paraId="097EC553" w14:textId="77777777" w:rsidR="00C97967" w:rsidRPr="00940056" w:rsidRDefault="002530B8" w:rsidP="00551B24">
            <w:pPr>
              <w:tabs>
                <w:tab w:val="left" w:pos="4500"/>
              </w:tabs>
              <w:rPr>
                <w:spacing w:val="8"/>
                <w:u w:val="single"/>
              </w:rPr>
            </w:pPr>
            <w:r w:rsidRPr="00940056">
              <w:rPr>
                <w:spacing w:val="8"/>
              </w:rPr>
              <w:t xml:space="preserve">На </w:t>
            </w:r>
            <w:r w:rsidR="006F08D9" w:rsidRPr="00940056">
              <w:rPr>
                <w:spacing w:val="8"/>
              </w:rPr>
              <w:t>№</w:t>
            </w:r>
            <w:r w:rsidR="00551B24" w:rsidRPr="00940056">
              <w:rPr>
                <w:spacing w:val="8"/>
              </w:rPr>
              <w:t xml:space="preserve"> _______</w:t>
            </w:r>
            <w:r w:rsidR="00DB45EB" w:rsidRPr="00940056">
              <w:rPr>
                <w:spacing w:val="8"/>
              </w:rPr>
              <w:t xml:space="preserve"> </w:t>
            </w:r>
            <w:r w:rsidRPr="00940056">
              <w:rPr>
                <w:spacing w:val="8"/>
              </w:rPr>
              <w:t xml:space="preserve">от </w:t>
            </w:r>
            <w:r w:rsidR="00551B24" w:rsidRPr="00940056">
              <w:rPr>
                <w:spacing w:val="8"/>
              </w:rPr>
              <w:t>_________</w:t>
            </w:r>
          </w:p>
        </w:tc>
        <w:tc>
          <w:tcPr>
            <w:tcW w:w="4929" w:type="dxa"/>
          </w:tcPr>
          <w:p w14:paraId="5F64AA83" w14:textId="77777777" w:rsidR="002530B8" w:rsidRPr="00940056" w:rsidRDefault="002530B8" w:rsidP="00751B5D">
            <w:pPr>
              <w:tabs>
                <w:tab w:val="left" w:pos="4500"/>
              </w:tabs>
              <w:spacing w:line="280" w:lineRule="exact"/>
              <w:jc w:val="both"/>
              <w:rPr>
                <w:spacing w:val="8"/>
              </w:rPr>
            </w:pPr>
          </w:p>
          <w:p w14:paraId="33EE479F" w14:textId="77777777" w:rsidR="00751B5D" w:rsidRPr="00940056" w:rsidRDefault="00751B5D" w:rsidP="00751B5D">
            <w:pPr>
              <w:tabs>
                <w:tab w:val="left" w:pos="4500"/>
              </w:tabs>
              <w:spacing w:line="280" w:lineRule="exact"/>
              <w:jc w:val="both"/>
              <w:rPr>
                <w:spacing w:val="8"/>
              </w:rPr>
            </w:pPr>
          </w:p>
          <w:p w14:paraId="573E650B" w14:textId="77777777" w:rsidR="00E131E6" w:rsidRPr="00940056" w:rsidRDefault="008666CB" w:rsidP="00E131E6">
            <w:pPr>
              <w:pStyle w:val="1"/>
              <w:framePr w:hSpace="0" w:wrap="auto" w:vAnchor="margin" w:hAnchor="text" w:xAlign="left" w:yAlign="inline"/>
              <w:spacing w:line="280" w:lineRule="exact"/>
              <w:jc w:val="left"/>
              <w:rPr>
                <w:rFonts w:eastAsia="Calibri"/>
                <w:spacing w:val="8"/>
                <w:sz w:val="30"/>
                <w:szCs w:val="30"/>
                <w:lang w:eastAsia="en-US"/>
              </w:rPr>
            </w:pPr>
            <w:r w:rsidRPr="00940056">
              <w:rPr>
                <w:rFonts w:eastAsia="Calibri"/>
                <w:spacing w:val="8"/>
                <w:sz w:val="30"/>
                <w:szCs w:val="30"/>
                <w:lang w:eastAsia="en-US"/>
              </w:rPr>
              <w:t>Общество с ограниченной ответственностью</w:t>
            </w:r>
            <w:r w:rsidR="00DB45EB" w:rsidRPr="00940056">
              <w:rPr>
                <w:rFonts w:eastAsia="Calibri"/>
                <w:spacing w:val="8"/>
                <w:sz w:val="30"/>
                <w:szCs w:val="30"/>
                <w:lang w:eastAsia="en-US"/>
              </w:rPr>
              <w:t xml:space="preserve"> «</w:t>
            </w:r>
            <w:r w:rsidRPr="00940056">
              <w:rPr>
                <w:rFonts w:eastAsia="Calibri"/>
                <w:spacing w:val="8"/>
                <w:sz w:val="30"/>
                <w:szCs w:val="30"/>
                <w:lang w:eastAsia="en-US"/>
              </w:rPr>
              <w:t>Эксперт охраны труда</w:t>
            </w:r>
            <w:r w:rsidR="00DB45EB" w:rsidRPr="00940056">
              <w:rPr>
                <w:rFonts w:eastAsia="Calibri"/>
                <w:spacing w:val="8"/>
                <w:sz w:val="30"/>
                <w:szCs w:val="30"/>
                <w:lang w:eastAsia="en-US"/>
              </w:rPr>
              <w:t>»</w:t>
            </w:r>
          </w:p>
          <w:p w14:paraId="0FB73F60" w14:textId="77777777" w:rsidR="00E131E6" w:rsidRPr="00940056" w:rsidRDefault="00E131E6" w:rsidP="00E131E6">
            <w:pPr>
              <w:pStyle w:val="1"/>
              <w:framePr w:hSpace="0" w:wrap="auto" w:vAnchor="margin" w:hAnchor="text" w:xAlign="left" w:yAlign="inline"/>
              <w:spacing w:line="80" w:lineRule="exact"/>
              <w:jc w:val="left"/>
              <w:rPr>
                <w:spacing w:val="8"/>
                <w:sz w:val="30"/>
                <w:szCs w:val="30"/>
              </w:rPr>
            </w:pPr>
          </w:p>
          <w:p w14:paraId="2576FFF4" w14:textId="7A5945D4" w:rsidR="006F08D9" w:rsidRPr="00940056" w:rsidRDefault="00940056" w:rsidP="0014002A">
            <w:pPr>
              <w:tabs>
                <w:tab w:val="left" w:pos="4500"/>
              </w:tabs>
              <w:spacing w:line="280" w:lineRule="exact"/>
              <w:jc w:val="both"/>
              <w:rPr>
                <w:rFonts w:eastAsia="Calibri"/>
                <w:spacing w:val="8"/>
                <w:szCs w:val="30"/>
                <w:lang w:eastAsia="en-US"/>
              </w:rPr>
            </w:pPr>
            <w:hyperlink r:id="rId7" w:history="1">
              <w:r w:rsidRPr="00940056">
                <w:rPr>
                  <w:rFonts w:eastAsia="Calibri"/>
                  <w:spacing w:val="8"/>
                  <w:szCs w:val="30"/>
                  <w:lang w:eastAsia="en-US"/>
                </w:rPr>
                <w:t>info@exot.by</w:t>
              </w:r>
            </w:hyperlink>
          </w:p>
          <w:p w14:paraId="0406FA54" w14:textId="77777777" w:rsidR="00940056" w:rsidRPr="00940056" w:rsidRDefault="00940056" w:rsidP="0014002A">
            <w:pPr>
              <w:tabs>
                <w:tab w:val="left" w:pos="4500"/>
              </w:tabs>
              <w:spacing w:line="280" w:lineRule="exact"/>
              <w:jc w:val="both"/>
              <w:rPr>
                <w:spacing w:val="8"/>
              </w:rPr>
            </w:pPr>
          </w:p>
        </w:tc>
      </w:tr>
    </w:tbl>
    <w:p w14:paraId="0B1F271F" w14:textId="77777777" w:rsidR="00997E50" w:rsidRPr="00940056" w:rsidRDefault="00997E50" w:rsidP="002530B8">
      <w:pPr>
        <w:spacing w:line="360" w:lineRule="auto"/>
        <w:rPr>
          <w:spacing w:val="8"/>
        </w:rPr>
      </w:pPr>
    </w:p>
    <w:tbl>
      <w:tblPr>
        <w:tblW w:w="0" w:type="auto"/>
        <w:tblLayout w:type="fixed"/>
        <w:tblCellMar>
          <w:left w:w="115" w:type="dxa"/>
          <w:right w:w="115" w:type="dxa"/>
        </w:tblCellMar>
        <w:tblLook w:val="0000" w:firstRow="0" w:lastRow="0" w:firstColumn="0" w:lastColumn="0" w:noHBand="0" w:noVBand="0"/>
      </w:tblPr>
      <w:tblGrid>
        <w:gridCol w:w="4651"/>
      </w:tblGrid>
      <w:tr w:rsidR="006F2617" w:rsidRPr="00940056" w14:paraId="56C406F8" w14:textId="77777777" w:rsidTr="002A5452">
        <w:trPr>
          <w:trHeight w:val="259"/>
        </w:trPr>
        <w:tc>
          <w:tcPr>
            <w:tcW w:w="4651" w:type="dxa"/>
          </w:tcPr>
          <w:p w14:paraId="452C7CFE" w14:textId="77777777" w:rsidR="00AC35E5" w:rsidRPr="00940056" w:rsidRDefault="00A07E02" w:rsidP="00654A45">
            <w:pPr>
              <w:pStyle w:val="3"/>
              <w:jc w:val="left"/>
              <w:rPr>
                <w:spacing w:val="8"/>
              </w:rPr>
            </w:pPr>
            <w:r w:rsidRPr="00940056">
              <w:rPr>
                <w:spacing w:val="8"/>
              </w:rPr>
              <w:t>О</w:t>
            </w:r>
            <w:r w:rsidR="00654A45" w:rsidRPr="00940056">
              <w:rPr>
                <w:spacing w:val="8"/>
              </w:rPr>
              <w:t>б обращении</w:t>
            </w:r>
          </w:p>
        </w:tc>
      </w:tr>
    </w:tbl>
    <w:p w14:paraId="394C4B1C" w14:textId="77777777" w:rsidR="00A07E02" w:rsidRPr="00940056" w:rsidRDefault="00A07E02" w:rsidP="008F18F3">
      <w:pPr>
        <w:rPr>
          <w:spacing w:val="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7"/>
      </w:tblGrid>
      <w:tr w:rsidR="00787827" w:rsidRPr="00940056" w14:paraId="6107715C" w14:textId="77777777" w:rsidTr="00B321FB">
        <w:trPr>
          <w:trHeight w:val="850"/>
        </w:trPr>
        <w:tc>
          <w:tcPr>
            <w:tcW w:w="9857" w:type="dxa"/>
          </w:tcPr>
          <w:p w14:paraId="3EEA440B" w14:textId="77777777" w:rsidR="009776C6" w:rsidRPr="00940056" w:rsidRDefault="001E31E0" w:rsidP="002E3750">
            <w:pPr>
              <w:ind w:firstLine="708"/>
              <w:jc w:val="both"/>
              <w:rPr>
                <w:spacing w:val="8"/>
                <w:szCs w:val="30"/>
              </w:rPr>
            </w:pPr>
            <w:r w:rsidRPr="00940056">
              <w:rPr>
                <w:spacing w:val="8"/>
                <w:szCs w:val="30"/>
              </w:rPr>
              <w:t>В Министерстве труда и социальной защиты р</w:t>
            </w:r>
            <w:r w:rsidR="003351F2" w:rsidRPr="00940056">
              <w:rPr>
                <w:spacing w:val="8"/>
                <w:szCs w:val="30"/>
              </w:rPr>
              <w:t>ассмотрено ваше обращение</w:t>
            </w:r>
            <w:r w:rsidR="00A51BEB" w:rsidRPr="00940056">
              <w:rPr>
                <w:spacing w:val="8"/>
                <w:szCs w:val="30"/>
              </w:rPr>
              <w:t xml:space="preserve"> и в порядке поставленных вопросов с</w:t>
            </w:r>
            <w:r w:rsidR="0093448D" w:rsidRPr="00940056">
              <w:rPr>
                <w:spacing w:val="8"/>
                <w:szCs w:val="30"/>
              </w:rPr>
              <w:t>ообщае</w:t>
            </w:r>
            <w:r w:rsidR="00220608" w:rsidRPr="00940056">
              <w:rPr>
                <w:spacing w:val="8"/>
                <w:szCs w:val="30"/>
              </w:rPr>
              <w:t>м</w:t>
            </w:r>
            <w:r w:rsidR="0093448D" w:rsidRPr="00940056">
              <w:rPr>
                <w:spacing w:val="8"/>
                <w:szCs w:val="30"/>
              </w:rPr>
              <w:t xml:space="preserve"> следующее.</w:t>
            </w:r>
          </w:p>
          <w:p w14:paraId="3C412FCA" w14:textId="77777777" w:rsidR="00A47C20" w:rsidRPr="00940056" w:rsidRDefault="006F7C01" w:rsidP="000A4D46">
            <w:pPr>
              <w:ind w:firstLine="708"/>
              <w:jc w:val="both"/>
              <w:rPr>
                <w:spacing w:val="8"/>
                <w:szCs w:val="30"/>
              </w:rPr>
            </w:pPr>
            <w:r w:rsidRPr="00940056">
              <w:rPr>
                <w:spacing w:val="8"/>
                <w:szCs w:val="30"/>
              </w:rPr>
              <w:t>1. Работа повара на оборудовании, перечисленном в обращении, относится к работам с повышенной опасностью.</w:t>
            </w:r>
          </w:p>
          <w:p w14:paraId="2BD33166" w14:textId="77777777" w:rsidR="00A47C20" w:rsidRPr="00940056" w:rsidRDefault="006F7C01" w:rsidP="000A4D46">
            <w:pPr>
              <w:ind w:firstLine="708"/>
              <w:jc w:val="both"/>
              <w:rPr>
                <w:spacing w:val="8"/>
                <w:szCs w:val="30"/>
              </w:rPr>
            </w:pPr>
            <w:r w:rsidRPr="00940056">
              <w:rPr>
                <w:spacing w:val="8"/>
                <w:szCs w:val="30"/>
              </w:rPr>
              <w:t>2. Решени</w:t>
            </w:r>
            <w:r w:rsidR="00E8073A" w:rsidRPr="00940056">
              <w:rPr>
                <w:spacing w:val="8"/>
                <w:szCs w:val="30"/>
              </w:rPr>
              <w:t>я</w:t>
            </w:r>
            <w:r w:rsidRPr="00940056">
              <w:rPr>
                <w:spacing w:val="8"/>
                <w:szCs w:val="30"/>
              </w:rPr>
              <w:t xml:space="preserve"> о приеме на работу несовершеннолетнего </w:t>
            </w:r>
            <w:r w:rsidR="00E8073A" w:rsidRPr="00940056">
              <w:rPr>
                <w:spacing w:val="8"/>
                <w:szCs w:val="30"/>
              </w:rPr>
              <w:t>и допуске его к самостоятельной работе должн</w:t>
            </w:r>
            <w:r w:rsidR="005B2620" w:rsidRPr="00940056">
              <w:rPr>
                <w:spacing w:val="8"/>
                <w:szCs w:val="30"/>
              </w:rPr>
              <w:t>ы</w:t>
            </w:r>
            <w:r w:rsidR="00E8073A" w:rsidRPr="00940056">
              <w:rPr>
                <w:spacing w:val="8"/>
                <w:szCs w:val="30"/>
              </w:rPr>
              <w:t xml:space="preserve"> </w:t>
            </w:r>
            <w:r w:rsidRPr="00940056">
              <w:rPr>
                <w:spacing w:val="8"/>
                <w:szCs w:val="30"/>
              </w:rPr>
              <w:t>принимат</w:t>
            </w:r>
            <w:r w:rsidR="00E8073A" w:rsidRPr="00940056">
              <w:rPr>
                <w:spacing w:val="8"/>
                <w:szCs w:val="30"/>
              </w:rPr>
              <w:t>ь</w:t>
            </w:r>
            <w:r w:rsidR="00A51BEB" w:rsidRPr="00940056">
              <w:rPr>
                <w:spacing w:val="8"/>
                <w:szCs w:val="30"/>
              </w:rPr>
              <w:t>ся</w:t>
            </w:r>
            <w:r w:rsidRPr="00940056">
              <w:rPr>
                <w:spacing w:val="8"/>
                <w:szCs w:val="30"/>
              </w:rPr>
              <w:t xml:space="preserve"> </w:t>
            </w:r>
            <w:r w:rsidR="002C0E94" w:rsidRPr="00940056">
              <w:rPr>
                <w:spacing w:val="8"/>
                <w:szCs w:val="30"/>
              </w:rPr>
              <w:t>нанимателем</w:t>
            </w:r>
            <w:r w:rsidRPr="00940056">
              <w:rPr>
                <w:spacing w:val="8"/>
                <w:szCs w:val="30"/>
              </w:rPr>
              <w:t xml:space="preserve"> в соответствии с законодательством о труде и об охране труда.</w:t>
            </w:r>
          </w:p>
          <w:p w14:paraId="601AE7CD" w14:textId="77777777" w:rsidR="006F7C01" w:rsidRPr="00940056" w:rsidRDefault="006F7C01" w:rsidP="000A4D46">
            <w:pPr>
              <w:ind w:firstLine="708"/>
              <w:jc w:val="both"/>
              <w:rPr>
                <w:spacing w:val="8"/>
                <w:szCs w:val="30"/>
              </w:rPr>
            </w:pPr>
            <w:r w:rsidRPr="00940056">
              <w:rPr>
                <w:spacing w:val="8"/>
                <w:szCs w:val="30"/>
              </w:rPr>
              <w:t>3. </w:t>
            </w:r>
            <w:r w:rsidR="00E8073A" w:rsidRPr="00940056">
              <w:rPr>
                <w:spacing w:val="8"/>
                <w:szCs w:val="30"/>
              </w:rPr>
              <w:t xml:space="preserve">В случае необходимости </w:t>
            </w:r>
            <w:r w:rsidR="002C0E94" w:rsidRPr="00940056">
              <w:rPr>
                <w:spacing w:val="8"/>
                <w:szCs w:val="30"/>
              </w:rPr>
              <w:t>наниматель</w:t>
            </w:r>
            <w:r w:rsidRPr="00940056">
              <w:rPr>
                <w:spacing w:val="8"/>
                <w:szCs w:val="30"/>
              </w:rPr>
              <w:t xml:space="preserve"> может направить </w:t>
            </w:r>
            <w:r w:rsidR="000F570A" w:rsidRPr="00940056">
              <w:rPr>
                <w:spacing w:val="8"/>
                <w:szCs w:val="30"/>
              </w:rPr>
              <w:t xml:space="preserve">несовершеннолетнего </w:t>
            </w:r>
            <w:r w:rsidR="00E8073A" w:rsidRPr="00940056">
              <w:rPr>
                <w:spacing w:val="8"/>
                <w:szCs w:val="30"/>
              </w:rPr>
              <w:t>на обучение по профессии рабочего «повар»</w:t>
            </w:r>
            <w:r w:rsidRPr="00940056">
              <w:rPr>
                <w:spacing w:val="8"/>
                <w:szCs w:val="30"/>
              </w:rPr>
              <w:t>.</w:t>
            </w:r>
            <w:r w:rsidR="00A85213" w:rsidRPr="00940056">
              <w:rPr>
                <w:spacing w:val="8"/>
                <w:szCs w:val="30"/>
              </w:rPr>
              <w:t xml:space="preserve"> </w:t>
            </w:r>
          </w:p>
          <w:p w14:paraId="033B83D6" w14:textId="77777777" w:rsidR="002064B1" w:rsidRPr="00940056" w:rsidRDefault="002064B1" w:rsidP="002064B1">
            <w:pPr>
              <w:spacing w:line="80" w:lineRule="exact"/>
              <w:ind w:firstLine="709"/>
              <w:jc w:val="both"/>
              <w:rPr>
                <w:spacing w:val="8"/>
                <w:szCs w:val="30"/>
              </w:rPr>
            </w:pPr>
          </w:p>
          <w:p w14:paraId="1D3D4C7C" w14:textId="3F693186" w:rsidR="00A85213" w:rsidRPr="00940056" w:rsidRDefault="00C423C4" w:rsidP="002064B1">
            <w:pPr>
              <w:ind w:left="709" w:firstLine="142"/>
              <w:jc w:val="both"/>
              <w:rPr>
                <w:i/>
                <w:spacing w:val="8"/>
                <w:sz w:val="28"/>
                <w:szCs w:val="28"/>
              </w:rPr>
            </w:pPr>
            <w:r w:rsidRPr="00940056">
              <w:rPr>
                <w:i/>
                <w:spacing w:val="8"/>
                <w:sz w:val="28"/>
                <w:szCs w:val="28"/>
              </w:rPr>
              <w:t>СПРАВОЧНО: П</w:t>
            </w:r>
            <w:r w:rsidR="00A85213" w:rsidRPr="00940056">
              <w:rPr>
                <w:i/>
                <w:spacing w:val="8"/>
                <w:sz w:val="28"/>
                <w:szCs w:val="28"/>
              </w:rPr>
              <w:t xml:space="preserve">остановлением Министерства образования Республики Беларусь и Министерства труда и социальной защиты Республики Беларусь от 30 января 2018 г. № 7/14 </w:t>
            </w:r>
            <w:r w:rsidR="002064B1" w:rsidRPr="00940056">
              <w:rPr>
                <w:i/>
                <w:spacing w:val="8"/>
                <w:sz w:val="28"/>
                <w:szCs w:val="28"/>
              </w:rPr>
              <w:t xml:space="preserve">(далее – постановление № 7/14) </w:t>
            </w:r>
            <w:r w:rsidR="00A85213" w:rsidRPr="00940056">
              <w:rPr>
                <w:i/>
                <w:spacing w:val="8"/>
                <w:sz w:val="28"/>
                <w:szCs w:val="28"/>
              </w:rPr>
              <w:t xml:space="preserve">установлен </w:t>
            </w:r>
            <w:hyperlink r:id="rId8" w:history="1">
              <w:r w:rsidR="00A85213" w:rsidRPr="00940056">
                <w:rPr>
                  <w:i/>
                  <w:spacing w:val="8"/>
                  <w:sz w:val="28"/>
                  <w:szCs w:val="28"/>
                </w:rPr>
                <w:t>перечень</w:t>
              </w:r>
            </w:hyperlink>
            <w:r w:rsidR="00A85213" w:rsidRPr="00940056">
              <w:rPr>
                <w:i/>
                <w:spacing w:val="8"/>
                <w:sz w:val="28"/>
                <w:szCs w:val="28"/>
              </w:rPr>
              <w:t xml:space="preserve"> профессий для подготовки рабочих</w:t>
            </w:r>
            <w:r w:rsidR="00EF4B06">
              <w:rPr>
                <w:i/>
                <w:spacing w:val="8"/>
                <w:sz w:val="28"/>
                <w:szCs w:val="28"/>
              </w:rPr>
              <w:t xml:space="preserve"> (далее – Перечень)</w:t>
            </w:r>
            <w:r w:rsidR="00A85213" w:rsidRPr="00940056">
              <w:rPr>
                <w:i/>
                <w:spacing w:val="8"/>
                <w:sz w:val="28"/>
                <w:szCs w:val="28"/>
              </w:rPr>
              <w:t>, в соответствии с которым для повара предусмотрен срок обучения 2 месяца.</w:t>
            </w:r>
          </w:p>
          <w:p w14:paraId="53ABFD2D" w14:textId="77777777" w:rsidR="002064B1" w:rsidRPr="00940056" w:rsidRDefault="002064B1" w:rsidP="002064B1">
            <w:pPr>
              <w:spacing w:line="80" w:lineRule="exact"/>
              <w:ind w:firstLine="709"/>
              <w:jc w:val="both"/>
              <w:rPr>
                <w:spacing w:val="8"/>
                <w:szCs w:val="30"/>
              </w:rPr>
            </w:pPr>
          </w:p>
          <w:p w14:paraId="081C86CF" w14:textId="3E114807" w:rsidR="00983136" w:rsidRDefault="006F7C01" w:rsidP="00881EDE">
            <w:pPr>
              <w:ind w:firstLine="708"/>
              <w:jc w:val="both"/>
              <w:rPr>
                <w:rFonts w:eastAsia="Calibri"/>
                <w:spacing w:val="8"/>
                <w:szCs w:val="30"/>
                <w:lang w:eastAsia="en-US"/>
              </w:rPr>
            </w:pPr>
            <w:r w:rsidRPr="00940056">
              <w:rPr>
                <w:spacing w:val="8"/>
                <w:szCs w:val="30"/>
              </w:rPr>
              <w:t>4. </w:t>
            </w:r>
            <w:r w:rsidR="007107E7">
              <w:rPr>
                <w:spacing w:val="8"/>
                <w:szCs w:val="30"/>
              </w:rPr>
              <w:t>В случае отсутствия документов об образовании и нахождении професси</w:t>
            </w:r>
            <w:r w:rsidR="00DC1940">
              <w:rPr>
                <w:spacing w:val="8"/>
                <w:szCs w:val="30"/>
              </w:rPr>
              <w:t>й</w:t>
            </w:r>
            <w:r w:rsidR="007107E7">
              <w:rPr>
                <w:spacing w:val="8"/>
                <w:szCs w:val="30"/>
              </w:rPr>
              <w:t xml:space="preserve"> </w:t>
            </w:r>
            <w:r w:rsidR="007107E7" w:rsidRPr="007107E7">
              <w:rPr>
                <w:spacing w:val="8"/>
              </w:rPr>
              <w:t>рабоч</w:t>
            </w:r>
            <w:r w:rsidR="00DC1940">
              <w:rPr>
                <w:spacing w:val="8"/>
              </w:rPr>
              <w:t>их</w:t>
            </w:r>
            <w:r w:rsidR="007107E7" w:rsidRPr="007107E7">
              <w:rPr>
                <w:spacing w:val="8"/>
              </w:rPr>
              <w:t xml:space="preserve"> в</w:t>
            </w:r>
            <w:r w:rsidR="00EF4B06">
              <w:rPr>
                <w:spacing w:val="8"/>
              </w:rPr>
              <w:t xml:space="preserve"> Перечне</w:t>
            </w:r>
            <w:r w:rsidR="007107E7" w:rsidRPr="007107E7">
              <w:rPr>
                <w:spacing w:val="8"/>
              </w:rPr>
              <w:t xml:space="preserve"> </w:t>
            </w:r>
            <w:r w:rsidR="002064B1" w:rsidRPr="007107E7">
              <w:rPr>
                <w:spacing w:val="8"/>
              </w:rPr>
              <w:t xml:space="preserve">наниматель </w:t>
            </w:r>
            <w:r w:rsidR="00764E21" w:rsidRPr="007107E7">
              <w:rPr>
                <w:spacing w:val="8"/>
              </w:rPr>
              <w:t>проводит обучение</w:t>
            </w:r>
            <w:r w:rsidR="00DC1940">
              <w:rPr>
                <w:spacing w:val="8"/>
              </w:rPr>
              <w:t xml:space="preserve"> таких</w:t>
            </w:r>
            <w:r w:rsidR="00764E21" w:rsidRPr="007107E7">
              <w:rPr>
                <w:spacing w:val="8"/>
              </w:rPr>
              <w:t xml:space="preserve"> </w:t>
            </w:r>
            <w:r w:rsidR="000F570A" w:rsidRPr="007107E7">
              <w:rPr>
                <w:spacing w:val="8"/>
              </w:rPr>
              <w:t xml:space="preserve">работников </w:t>
            </w:r>
            <w:r w:rsidR="00881EDE" w:rsidRPr="007107E7">
              <w:rPr>
                <w:spacing w:val="8"/>
              </w:rPr>
              <w:t>по профессиям</w:t>
            </w:r>
            <w:r w:rsidR="00881EDE" w:rsidRPr="00940056">
              <w:rPr>
                <w:rFonts w:eastAsia="Calibri"/>
                <w:spacing w:val="8"/>
                <w:szCs w:val="30"/>
                <w:lang w:eastAsia="en-US"/>
              </w:rPr>
              <w:t xml:space="preserve"> рабочих </w:t>
            </w:r>
            <w:r w:rsidR="00764E21" w:rsidRPr="00940056">
              <w:rPr>
                <w:spacing w:val="8"/>
                <w:szCs w:val="30"/>
              </w:rPr>
              <w:t xml:space="preserve">в соответствии с </w:t>
            </w:r>
            <w:r w:rsidR="002064B1" w:rsidRPr="00940056">
              <w:rPr>
                <w:spacing w:val="8"/>
              </w:rPr>
              <w:t>Положение</w:t>
            </w:r>
            <w:r w:rsidR="00F55D7F" w:rsidRPr="00940056">
              <w:rPr>
                <w:spacing w:val="8"/>
              </w:rPr>
              <w:t>м</w:t>
            </w:r>
            <w:r w:rsidR="002064B1" w:rsidRPr="00940056">
              <w:rPr>
                <w:spacing w:val="8"/>
              </w:rPr>
              <w:t xml:space="preserve"> о</w:t>
            </w:r>
            <w:r w:rsidR="00EF4B06">
              <w:rPr>
                <w:spacing w:val="8"/>
              </w:rPr>
              <w:t> </w:t>
            </w:r>
            <w:r w:rsidR="002064B1" w:rsidRPr="00940056">
              <w:rPr>
                <w:spacing w:val="8"/>
              </w:rPr>
              <w:t>непрерывном профессиональном обучении по</w:t>
            </w:r>
            <w:r w:rsidR="00F55D7F" w:rsidRPr="00940056">
              <w:rPr>
                <w:spacing w:val="8"/>
              </w:rPr>
              <w:t xml:space="preserve"> </w:t>
            </w:r>
            <w:r w:rsidR="002064B1" w:rsidRPr="00940056">
              <w:rPr>
                <w:spacing w:val="8"/>
              </w:rPr>
              <w:t xml:space="preserve">профессиям рабочих, должностям служащих, кроме должностей руководителей и специалистов, утвержденным </w:t>
            </w:r>
            <w:r w:rsidR="002064B1" w:rsidRPr="00940056">
              <w:rPr>
                <w:spacing w:val="8"/>
                <w:szCs w:val="30"/>
              </w:rPr>
              <w:t xml:space="preserve">постановлением </w:t>
            </w:r>
            <w:r w:rsidR="002064B1" w:rsidRPr="00940056">
              <w:rPr>
                <w:spacing w:val="8"/>
              </w:rPr>
              <w:t>Совета Министров Республики Беларусь от 1</w:t>
            </w:r>
            <w:r w:rsidR="00E36A2D">
              <w:rPr>
                <w:spacing w:val="8"/>
              </w:rPr>
              <w:t> </w:t>
            </w:r>
            <w:r w:rsidR="002064B1" w:rsidRPr="00940056">
              <w:rPr>
                <w:spacing w:val="8"/>
              </w:rPr>
              <w:t>сентября 2022 г. № 574</w:t>
            </w:r>
            <w:r w:rsidR="00EF4B06">
              <w:rPr>
                <w:spacing w:val="8"/>
              </w:rPr>
              <w:t xml:space="preserve">, и </w:t>
            </w:r>
            <w:r w:rsidR="00EF4B06" w:rsidRPr="007107E7">
              <w:rPr>
                <w:spacing w:val="8"/>
              </w:rPr>
              <w:t>постановлени</w:t>
            </w:r>
            <w:r w:rsidR="00EF4B06">
              <w:rPr>
                <w:spacing w:val="8"/>
              </w:rPr>
              <w:t>ем</w:t>
            </w:r>
            <w:r w:rsidR="00EF4B06" w:rsidRPr="007107E7">
              <w:rPr>
                <w:spacing w:val="8"/>
              </w:rPr>
              <w:t xml:space="preserve"> № 7/14</w:t>
            </w:r>
            <w:r w:rsidR="00764E21" w:rsidRPr="00940056">
              <w:rPr>
                <w:rFonts w:eastAsia="Calibri"/>
                <w:spacing w:val="8"/>
                <w:szCs w:val="30"/>
                <w:lang w:eastAsia="en-US"/>
              </w:rPr>
              <w:t>.</w:t>
            </w:r>
          </w:p>
          <w:p w14:paraId="496C7669" w14:textId="46EFD867" w:rsidR="006F7AFD" w:rsidRPr="00940056" w:rsidRDefault="00B321FB" w:rsidP="00B321FB">
            <w:pPr>
              <w:ind w:firstLine="709"/>
              <w:jc w:val="both"/>
              <w:rPr>
                <w:spacing w:val="8"/>
                <w:szCs w:val="30"/>
              </w:rPr>
            </w:pPr>
            <w:r w:rsidRPr="00940056">
              <w:rPr>
                <w:spacing w:val="8"/>
              </w:rPr>
              <w:lastRenderedPageBreak/>
              <w:t xml:space="preserve">Учитывая, что </w:t>
            </w:r>
            <w:r w:rsidRPr="00940056">
              <w:rPr>
                <w:rFonts w:eastAsia="Calibri"/>
                <w:spacing w:val="8"/>
                <w:szCs w:val="30"/>
                <w:lang w:eastAsia="en-US"/>
              </w:rPr>
              <w:t xml:space="preserve">ООО «Эксперт охраны труда» </w:t>
            </w:r>
            <w:r w:rsidRPr="00940056">
              <w:rPr>
                <w:spacing w:val="8"/>
              </w:rPr>
              <w:t>аккредитован</w:t>
            </w:r>
            <w:r w:rsidR="00685A65" w:rsidRPr="00940056">
              <w:rPr>
                <w:spacing w:val="8"/>
              </w:rPr>
              <w:t>о</w:t>
            </w:r>
            <w:r w:rsidRPr="00940056">
              <w:rPr>
                <w:spacing w:val="8"/>
              </w:rPr>
              <w:t xml:space="preserve"> на оказание услуг в области охраны труда по осуществлению функций специалиста по охране труда, полагаем, что </w:t>
            </w:r>
            <w:r w:rsidR="00940056" w:rsidRPr="00940056">
              <w:rPr>
                <w:spacing w:val="8"/>
              </w:rPr>
              <w:t xml:space="preserve">вы </w:t>
            </w:r>
            <w:r w:rsidRPr="00940056">
              <w:rPr>
                <w:spacing w:val="8"/>
              </w:rPr>
              <w:t>может самостоятельно сформировать мнение по вопросам, изложенным в обращени</w:t>
            </w:r>
            <w:r w:rsidR="0064704B">
              <w:rPr>
                <w:spacing w:val="8"/>
              </w:rPr>
              <w:t>и</w:t>
            </w:r>
            <w:r w:rsidRPr="00940056">
              <w:rPr>
                <w:spacing w:val="8"/>
              </w:rPr>
              <w:t>.</w:t>
            </w:r>
            <w:r w:rsidRPr="00940056">
              <w:rPr>
                <w:spacing w:val="8"/>
                <w:szCs w:val="30"/>
              </w:rPr>
              <w:t xml:space="preserve"> </w:t>
            </w:r>
          </w:p>
        </w:tc>
      </w:tr>
    </w:tbl>
    <w:p w14:paraId="7594C0BE" w14:textId="77777777" w:rsidR="002A1DE4" w:rsidRPr="00940056" w:rsidRDefault="002A1DE4" w:rsidP="002530B8">
      <w:pPr>
        <w:spacing w:line="360" w:lineRule="auto"/>
        <w:jc w:val="both"/>
        <w:rPr>
          <w:spacing w:val="8"/>
        </w:rPr>
      </w:pPr>
    </w:p>
    <w:p w14:paraId="66B32F8F" w14:textId="77777777" w:rsidR="00A07E02" w:rsidRPr="00940056" w:rsidRDefault="008F2B93" w:rsidP="00997E50">
      <w:pPr>
        <w:pStyle w:val="4"/>
        <w:spacing w:line="360" w:lineRule="auto"/>
        <w:rPr>
          <w:spacing w:val="8"/>
        </w:rPr>
      </w:pPr>
      <w:r w:rsidRPr="00940056">
        <w:rPr>
          <w:spacing w:val="8"/>
        </w:rPr>
        <w:t xml:space="preserve">Заместитель </w:t>
      </w:r>
      <w:r w:rsidR="00A7411A" w:rsidRPr="00940056">
        <w:rPr>
          <w:spacing w:val="8"/>
        </w:rPr>
        <w:t>Министр</w:t>
      </w:r>
      <w:r w:rsidRPr="00940056">
        <w:rPr>
          <w:spacing w:val="8"/>
        </w:rPr>
        <w:t>а</w:t>
      </w:r>
      <w:r w:rsidR="009A22C2" w:rsidRPr="00940056">
        <w:rPr>
          <w:spacing w:val="8"/>
        </w:rPr>
        <w:tab/>
      </w:r>
      <w:proofErr w:type="spellStart"/>
      <w:r w:rsidRPr="00940056">
        <w:rPr>
          <w:spacing w:val="8"/>
        </w:rPr>
        <w:t>И.Г.Старовойтов</w:t>
      </w:r>
      <w:proofErr w:type="spellEnd"/>
    </w:p>
    <w:p w14:paraId="03346894" w14:textId="77777777" w:rsidR="001A62C0" w:rsidRPr="00940056" w:rsidRDefault="001A62C0" w:rsidP="001A62C0">
      <w:pPr>
        <w:rPr>
          <w:spacing w:val="8"/>
        </w:rPr>
      </w:pPr>
    </w:p>
    <w:p w14:paraId="0C9CB143" w14:textId="77777777" w:rsidR="00B321FB" w:rsidRPr="00940056" w:rsidRDefault="00B321FB" w:rsidP="001A62C0">
      <w:pPr>
        <w:rPr>
          <w:spacing w:val="8"/>
        </w:rPr>
      </w:pPr>
    </w:p>
    <w:p w14:paraId="7249135B" w14:textId="77777777" w:rsidR="00B321FB" w:rsidRPr="00940056" w:rsidRDefault="00B321FB" w:rsidP="001A62C0">
      <w:pPr>
        <w:rPr>
          <w:spacing w:val="8"/>
        </w:rPr>
      </w:pPr>
    </w:p>
    <w:p w14:paraId="78788DD8" w14:textId="77777777" w:rsidR="00B321FB" w:rsidRPr="00940056" w:rsidRDefault="00B321FB" w:rsidP="001A62C0">
      <w:pPr>
        <w:rPr>
          <w:spacing w:val="8"/>
        </w:rPr>
      </w:pPr>
    </w:p>
    <w:p w14:paraId="43E69BDE" w14:textId="77777777" w:rsidR="00B321FB" w:rsidRPr="00940056" w:rsidRDefault="00B321FB" w:rsidP="001A62C0">
      <w:pPr>
        <w:rPr>
          <w:spacing w:val="8"/>
        </w:rPr>
      </w:pPr>
    </w:p>
    <w:p w14:paraId="00F66BFE" w14:textId="77777777" w:rsidR="00B321FB" w:rsidRPr="00940056" w:rsidRDefault="00B321FB" w:rsidP="001A62C0">
      <w:pPr>
        <w:rPr>
          <w:spacing w:val="8"/>
        </w:rPr>
      </w:pPr>
    </w:p>
    <w:p w14:paraId="0899A8AC" w14:textId="77777777" w:rsidR="00B321FB" w:rsidRPr="00940056" w:rsidRDefault="00B321FB" w:rsidP="001A62C0">
      <w:pPr>
        <w:rPr>
          <w:spacing w:val="8"/>
        </w:rPr>
      </w:pPr>
    </w:p>
    <w:p w14:paraId="09E88736" w14:textId="77777777" w:rsidR="00B321FB" w:rsidRPr="00940056" w:rsidRDefault="00B321FB" w:rsidP="001A62C0">
      <w:pPr>
        <w:rPr>
          <w:spacing w:val="8"/>
        </w:rPr>
      </w:pPr>
    </w:p>
    <w:p w14:paraId="3897CE7D" w14:textId="77777777" w:rsidR="00B321FB" w:rsidRPr="00940056" w:rsidRDefault="00B321FB" w:rsidP="001A62C0">
      <w:pPr>
        <w:rPr>
          <w:spacing w:val="8"/>
        </w:rPr>
      </w:pPr>
    </w:p>
    <w:p w14:paraId="32D96585" w14:textId="77777777" w:rsidR="00B321FB" w:rsidRPr="00940056" w:rsidRDefault="00B321FB" w:rsidP="001A62C0">
      <w:pPr>
        <w:rPr>
          <w:spacing w:val="8"/>
        </w:rPr>
      </w:pPr>
    </w:p>
    <w:p w14:paraId="591861DA" w14:textId="77777777" w:rsidR="00B321FB" w:rsidRPr="00940056" w:rsidRDefault="00B321FB" w:rsidP="001A62C0">
      <w:pPr>
        <w:rPr>
          <w:spacing w:val="8"/>
        </w:rPr>
      </w:pPr>
    </w:p>
    <w:p w14:paraId="176ECD6D" w14:textId="77777777" w:rsidR="00B321FB" w:rsidRPr="00940056" w:rsidRDefault="00B321FB" w:rsidP="001A62C0">
      <w:pPr>
        <w:rPr>
          <w:spacing w:val="8"/>
        </w:rPr>
      </w:pPr>
    </w:p>
    <w:p w14:paraId="10CB9149" w14:textId="77777777" w:rsidR="00B321FB" w:rsidRPr="00940056" w:rsidRDefault="00B321FB" w:rsidP="001A62C0">
      <w:pPr>
        <w:rPr>
          <w:spacing w:val="8"/>
        </w:rPr>
      </w:pPr>
    </w:p>
    <w:p w14:paraId="6C916A52" w14:textId="77777777" w:rsidR="00B321FB" w:rsidRPr="00940056" w:rsidRDefault="00B321FB" w:rsidP="001A62C0">
      <w:pPr>
        <w:rPr>
          <w:spacing w:val="8"/>
        </w:rPr>
      </w:pPr>
    </w:p>
    <w:p w14:paraId="21A8AC99" w14:textId="77777777" w:rsidR="00B321FB" w:rsidRPr="00940056" w:rsidRDefault="00B321FB" w:rsidP="001A62C0">
      <w:pPr>
        <w:rPr>
          <w:spacing w:val="8"/>
        </w:rPr>
      </w:pPr>
    </w:p>
    <w:p w14:paraId="5EF23722" w14:textId="77777777" w:rsidR="00B321FB" w:rsidRPr="00940056" w:rsidRDefault="00B321FB" w:rsidP="001A62C0">
      <w:pPr>
        <w:rPr>
          <w:spacing w:val="8"/>
        </w:rPr>
      </w:pPr>
    </w:p>
    <w:p w14:paraId="0D39ED1E" w14:textId="77777777" w:rsidR="00B321FB" w:rsidRPr="00940056" w:rsidRDefault="00B321FB" w:rsidP="001A62C0">
      <w:pPr>
        <w:rPr>
          <w:spacing w:val="8"/>
        </w:rPr>
      </w:pPr>
    </w:p>
    <w:p w14:paraId="024A629B" w14:textId="77777777" w:rsidR="00B321FB" w:rsidRPr="00940056" w:rsidRDefault="00B321FB" w:rsidP="001A62C0">
      <w:pPr>
        <w:rPr>
          <w:spacing w:val="8"/>
        </w:rPr>
      </w:pPr>
    </w:p>
    <w:p w14:paraId="7AB58B74" w14:textId="77777777" w:rsidR="00B321FB" w:rsidRPr="00940056" w:rsidRDefault="00B321FB" w:rsidP="001A62C0">
      <w:pPr>
        <w:rPr>
          <w:spacing w:val="8"/>
        </w:rPr>
      </w:pPr>
    </w:p>
    <w:p w14:paraId="21B3D55C" w14:textId="77777777" w:rsidR="00B321FB" w:rsidRPr="00940056" w:rsidRDefault="00B321FB" w:rsidP="001A62C0">
      <w:pPr>
        <w:rPr>
          <w:spacing w:val="8"/>
        </w:rPr>
      </w:pPr>
    </w:p>
    <w:p w14:paraId="0B0CEA57" w14:textId="77777777" w:rsidR="00B321FB" w:rsidRPr="00940056" w:rsidRDefault="00B321FB" w:rsidP="00B321FB">
      <w:pPr>
        <w:rPr>
          <w:spacing w:val="8"/>
        </w:rPr>
      </w:pPr>
    </w:p>
    <w:p w14:paraId="3B06C48D" w14:textId="77777777" w:rsidR="00B321FB" w:rsidRDefault="00B321FB" w:rsidP="00B321FB">
      <w:pPr>
        <w:rPr>
          <w:spacing w:val="8"/>
        </w:rPr>
      </w:pPr>
    </w:p>
    <w:p w14:paraId="0078932B" w14:textId="77777777" w:rsidR="004A0CCF" w:rsidRDefault="004A0CCF" w:rsidP="00B321FB">
      <w:pPr>
        <w:rPr>
          <w:spacing w:val="8"/>
        </w:rPr>
      </w:pPr>
    </w:p>
    <w:p w14:paraId="58E36AAF" w14:textId="77777777" w:rsidR="004A0CCF" w:rsidRDefault="004A0CCF" w:rsidP="00B321FB">
      <w:pPr>
        <w:rPr>
          <w:spacing w:val="8"/>
        </w:rPr>
      </w:pPr>
    </w:p>
    <w:p w14:paraId="0E36BF86" w14:textId="77777777" w:rsidR="004A0CCF" w:rsidRDefault="004A0CCF" w:rsidP="00B321FB">
      <w:pPr>
        <w:rPr>
          <w:spacing w:val="8"/>
        </w:rPr>
      </w:pPr>
    </w:p>
    <w:p w14:paraId="67517EB8" w14:textId="77777777" w:rsidR="004A0CCF" w:rsidRPr="00940056" w:rsidRDefault="004A0CCF" w:rsidP="00B321FB">
      <w:pPr>
        <w:rPr>
          <w:spacing w:val="8"/>
        </w:rPr>
      </w:pPr>
    </w:p>
    <w:p w14:paraId="0DAF191C" w14:textId="77777777" w:rsidR="00B321FB" w:rsidRPr="00940056" w:rsidRDefault="00B321FB" w:rsidP="00B321FB">
      <w:pPr>
        <w:rPr>
          <w:spacing w:val="8"/>
        </w:rPr>
      </w:pPr>
    </w:p>
    <w:p w14:paraId="11631061" w14:textId="77777777" w:rsidR="00B321FB" w:rsidRPr="00940056" w:rsidRDefault="00B321FB" w:rsidP="00B321FB">
      <w:pPr>
        <w:rPr>
          <w:spacing w:val="8"/>
        </w:rPr>
      </w:pPr>
    </w:p>
    <w:p w14:paraId="1C32ABA6" w14:textId="77777777" w:rsidR="00B321FB" w:rsidRPr="00940056" w:rsidRDefault="00B321FB" w:rsidP="001A62C0">
      <w:pPr>
        <w:rPr>
          <w:spacing w:val="8"/>
        </w:rPr>
      </w:pPr>
    </w:p>
    <w:p w14:paraId="5EEFB33A" w14:textId="77777777" w:rsidR="00B321FB" w:rsidRPr="00940056" w:rsidRDefault="00B321FB" w:rsidP="001A62C0">
      <w:pPr>
        <w:rPr>
          <w:spacing w:val="8"/>
        </w:rPr>
      </w:pPr>
    </w:p>
    <w:p w14:paraId="2CBBB38E" w14:textId="77777777" w:rsidR="00515C93" w:rsidRPr="00940056" w:rsidRDefault="006B4497" w:rsidP="001A62C0">
      <w:pPr>
        <w:rPr>
          <w:spacing w:val="8"/>
        </w:rPr>
      </w:pPr>
      <w:r w:rsidRPr="00940056">
        <w:rPr>
          <w:spacing w:val="8"/>
          <w:sz w:val="18"/>
        </w:rPr>
        <w:t>Глушанкова 306-38-85</w:t>
      </w:r>
    </w:p>
    <w:p w14:paraId="37E40F40" w14:textId="77777777" w:rsidR="00983136" w:rsidRPr="00940056" w:rsidRDefault="00983136" w:rsidP="00515C93">
      <w:pPr>
        <w:rPr>
          <w:spacing w:val="8"/>
        </w:rPr>
      </w:pPr>
    </w:p>
    <w:sectPr w:rsidR="00983136" w:rsidRPr="00940056" w:rsidSect="0064704B">
      <w:headerReference w:type="default" r:id="rId9"/>
      <w:pgSz w:w="11909" w:h="16834" w:code="9"/>
      <w:pgMar w:top="1134" w:right="567" w:bottom="1843" w:left="1701" w:header="720" w:footer="720"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DA660" w14:textId="77777777" w:rsidR="002306A1" w:rsidRDefault="002306A1" w:rsidP="00074743">
      <w:r>
        <w:separator/>
      </w:r>
    </w:p>
  </w:endnote>
  <w:endnote w:type="continuationSeparator" w:id="0">
    <w:p w14:paraId="30D453CB" w14:textId="77777777" w:rsidR="002306A1" w:rsidRDefault="002306A1" w:rsidP="00074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Peterburg">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9F0D8" w14:textId="77777777" w:rsidR="002306A1" w:rsidRDefault="002306A1" w:rsidP="00074743">
      <w:r>
        <w:separator/>
      </w:r>
    </w:p>
  </w:footnote>
  <w:footnote w:type="continuationSeparator" w:id="0">
    <w:p w14:paraId="2AE83D82" w14:textId="77777777" w:rsidR="002306A1" w:rsidRDefault="002306A1" w:rsidP="00074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632949"/>
      <w:docPartObj>
        <w:docPartGallery w:val="Page Numbers (Top of Page)"/>
        <w:docPartUnique/>
      </w:docPartObj>
    </w:sdtPr>
    <w:sdtContent>
      <w:p w14:paraId="53ED645A" w14:textId="77777777" w:rsidR="00074743" w:rsidRDefault="00074743">
        <w:pPr>
          <w:pStyle w:val="a8"/>
          <w:jc w:val="center"/>
        </w:pPr>
        <w:r>
          <w:fldChar w:fldCharType="begin"/>
        </w:r>
        <w:r>
          <w:instrText>PAGE   \* MERGEFORMAT</w:instrText>
        </w:r>
        <w:r>
          <w:fldChar w:fldCharType="separate"/>
        </w:r>
        <w:r w:rsidR="00D85ABF">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A52"/>
    <w:rsid w:val="000004E6"/>
    <w:rsid w:val="00000AD2"/>
    <w:rsid w:val="0000342D"/>
    <w:rsid w:val="00004F49"/>
    <w:rsid w:val="00006EFA"/>
    <w:rsid w:val="00014CED"/>
    <w:rsid w:val="00015BBA"/>
    <w:rsid w:val="00026636"/>
    <w:rsid w:val="00026CA8"/>
    <w:rsid w:val="0002754E"/>
    <w:rsid w:val="0002771B"/>
    <w:rsid w:val="000306F6"/>
    <w:rsid w:val="00031015"/>
    <w:rsid w:val="00031CAD"/>
    <w:rsid w:val="00033EB1"/>
    <w:rsid w:val="00035E40"/>
    <w:rsid w:val="00040F69"/>
    <w:rsid w:val="00041568"/>
    <w:rsid w:val="00041E99"/>
    <w:rsid w:val="00042839"/>
    <w:rsid w:val="00045F7F"/>
    <w:rsid w:val="000462DC"/>
    <w:rsid w:val="00047C77"/>
    <w:rsid w:val="000500E4"/>
    <w:rsid w:val="00054572"/>
    <w:rsid w:val="00062233"/>
    <w:rsid w:val="000663EB"/>
    <w:rsid w:val="00074743"/>
    <w:rsid w:val="000777B2"/>
    <w:rsid w:val="00080FB9"/>
    <w:rsid w:val="00081D61"/>
    <w:rsid w:val="00081E25"/>
    <w:rsid w:val="000824FF"/>
    <w:rsid w:val="00082F2E"/>
    <w:rsid w:val="000945E3"/>
    <w:rsid w:val="000A2C1F"/>
    <w:rsid w:val="000A3175"/>
    <w:rsid w:val="000A3E5D"/>
    <w:rsid w:val="000A4D46"/>
    <w:rsid w:val="000C1FE8"/>
    <w:rsid w:val="000C41B7"/>
    <w:rsid w:val="000C5374"/>
    <w:rsid w:val="000D0B95"/>
    <w:rsid w:val="000D199B"/>
    <w:rsid w:val="000D1F86"/>
    <w:rsid w:val="000D35CD"/>
    <w:rsid w:val="000E04CC"/>
    <w:rsid w:val="000E31D9"/>
    <w:rsid w:val="000F12A7"/>
    <w:rsid w:val="000F570A"/>
    <w:rsid w:val="001008C6"/>
    <w:rsid w:val="00103D36"/>
    <w:rsid w:val="00106077"/>
    <w:rsid w:val="00106E46"/>
    <w:rsid w:val="00113DFB"/>
    <w:rsid w:val="00121A0D"/>
    <w:rsid w:val="00122EB0"/>
    <w:rsid w:val="00126D08"/>
    <w:rsid w:val="00127199"/>
    <w:rsid w:val="0012728E"/>
    <w:rsid w:val="00131C7D"/>
    <w:rsid w:val="00133E53"/>
    <w:rsid w:val="001346F0"/>
    <w:rsid w:val="0014002A"/>
    <w:rsid w:val="00141E2E"/>
    <w:rsid w:val="0014266E"/>
    <w:rsid w:val="001506F2"/>
    <w:rsid w:val="0015172C"/>
    <w:rsid w:val="001631D6"/>
    <w:rsid w:val="001743A8"/>
    <w:rsid w:val="001760D4"/>
    <w:rsid w:val="0017661C"/>
    <w:rsid w:val="00186239"/>
    <w:rsid w:val="00186AD9"/>
    <w:rsid w:val="00190D26"/>
    <w:rsid w:val="00195376"/>
    <w:rsid w:val="001A059E"/>
    <w:rsid w:val="001A2E8C"/>
    <w:rsid w:val="001A3219"/>
    <w:rsid w:val="001A46D6"/>
    <w:rsid w:val="001A4B81"/>
    <w:rsid w:val="001A62C0"/>
    <w:rsid w:val="001A65BF"/>
    <w:rsid w:val="001A6FAC"/>
    <w:rsid w:val="001A7E72"/>
    <w:rsid w:val="001B51E5"/>
    <w:rsid w:val="001B70BB"/>
    <w:rsid w:val="001C1B7F"/>
    <w:rsid w:val="001C3067"/>
    <w:rsid w:val="001D0214"/>
    <w:rsid w:val="001D183A"/>
    <w:rsid w:val="001E1788"/>
    <w:rsid w:val="001E31E0"/>
    <w:rsid w:val="001F438B"/>
    <w:rsid w:val="001F46A1"/>
    <w:rsid w:val="001F495D"/>
    <w:rsid w:val="001F6404"/>
    <w:rsid w:val="0020084E"/>
    <w:rsid w:val="0020355C"/>
    <w:rsid w:val="00204635"/>
    <w:rsid w:val="00206130"/>
    <w:rsid w:val="002064B1"/>
    <w:rsid w:val="00206886"/>
    <w:rsid w:val="00207412"/>
    <w:rsid w:val="002114BE"/>
    <w:rsid w:val="00211F51"/>
    <w:rsid w:val="00220608"/>
    <w:rsid w:val="00223081"/>
    <w:rsid w:val="002275D3"/>
    <w:rsid w:val="002306A1"/>
    <w:rsid w:val="0023297F"/>
    <w:rsid w:val="00233A2E"/>
    <w:rsid w:val="002377F1"/>
    <w:rsid w:val="0024148D"/>
    <w:rsid w:val="00245507"/>
    <w:rsid w:val="00251431"/>
    <w:rsid w:val="00252715"/>
    <w:rsid w:val="002530B8"/>
    <w:rsid w:val="0025368B"/>
    <w:rsid w:val="00271664"/>
    <w:rsid w:val="0027627D"/>
    <w:rsid w:val="002765DE"/>
    <w:rsid w:val="00276FA7"/>
    <w:rsid w:val="002805E3"/>
    <w:rsid w:val="0028479C"/>
    <w:rsid w:val="00290A47"/>
    <w:rsid w:val="002956AF"/>
    <w:rsid w:val="00296967"/>
    <w:rsid w:val="00297647"/>
    <w:rsid w:val="002A1DE4"/>
    <w:rsid w:val="002A41E3"/>
    <w:rsid w:val="002A4239"/>
    <w:rsid w:val="002A5452"/>
    <w:rsid w:val="002A55AC"/>
    <w:rsid w:val="002B1B13"/>
    <w:rsid w:val="002C0E94"/>
    <w:rsid w:val="002C5E34"/>
    <w:rsid w:val="002C6ECE"/>
    <w:rsid w:val="002C6F43"/>
    <w:rsid w:val="002C760D"/>
    <w:rsid w:val="002D03EE"/>
    <w:rsid w:val="002D0EC5"/>
    <w:rsid w:val="002D1233"/>
    <w:rsid w:val="002D1958"/>
    <w:rsid w:val="002D24DD"/>
    <w:rsid w:val="002D4903"/>
    <w:rsid w:val="002D53D2"/>
    <w:rsid w:val="002E2799"/>
    <w:rsid w:val="002E3750"/>
    <w:rsid w:val="002E4B6A"/>
    <w:rsid w:val="002F3A2D"/>
    <w:rsid w:val="003003B9"/>
    <w:rsid w:val="00303723"/>
    <w:rsid w:val="00305E87"/>
    <w:rsid w:val="00314561"/>
    <w:rsid w:val="003148A1"/>
    <w:rsid w:val="003252A6"/>
    <w:rsid w:val="00325DFE"/>
    <w:rsid w:val="00332662"/>
    <w:rsid w:val="003351F2"/>
    <w:rsid w:val="0033547D"/>
    <w:rsid w:val="00335A52"/>
    <w:rsid w:val="00335FFC"/>
    <w:rsid w:val="00345E16"/>
    <w:rsid w:val="003473D0"/>
    <w:rsid w:val="00352556"/>
    <w:rsid w:val="00361726"/>
    <w:rsid w:val="00364D89"/>
    <w:rsid w:val="00365B68"/>
    <w:rsid w:val="00366F5B"/>
    <w:rsid w:val="00370150"/>
    <w:rsid w:val="00371451"/>
    <w:rsid w:val="00383D72"/>
    <w:rsid w:val="00384662"/>
    <w:rsid w:val="00384F69"/>
    <w:rsid w:val="003865F4"/>
    <w:rsid w:val="00387C1D"/>
    <w:rsid w:val="003918A8"/>
    <w:rsid w:val="003931E3"/>
    <w:rsid w:val="0039448B"/>
    <w:rsid w:val="00397DD2"/>
    <w:rsid w:val="003A14C8"/>
    <w:rsid w:val="003A1D64"/>
    <w:rsid w:val="003A408C"/>
    <w:rsid w:val="003B34BC"/>
    <w:rsid w:val="003C3CAD"/>
    <w:rsid w:val="003C414D"/>
    <w:rsid w:val="003C5010"/>
    <w:rsid w:val="003C5917"/>
    <w:rsid w:val="003C710A"/>
    <w:rsid w:val="003D3EC7"/>
    <w:rsid w:val="003D6FAF"/>
    <w:rsid w:val="003E3E1C"/>
    <w:rsid w:val="003E7654"/>
    <w:rsid w:val="003F1D9E"/>
    <w:rsid w:val="003F4619"/>
    <w:rsid w:val="00401D8C"/>
    <w:rsid w:val="00401E3D"/>
    <w:rsid w:val="00403BF7"/>
    <w:rsid w:val="00406067"/>
    <w:rsid w:val="00410F6C"/>
    <w:rsid w:val="00412C85"/>
    <w:rsid w:val="00412F6E"/>
    <w:rsid w:val="00415DF0"/>
    <w:rsid w:val="00424750"/>
    <w:rsid w:val="00424F09"/>
    <w:rsid w:val="00426241"/>
    <w:rsid w:val="00427EA7"/>
    <w:rsid w:val="004322D6"/>
    <w:rsid w:val="00432549"/>
    <w:rsid w:val="00436390"/>
    <w:rsid w:val="00447DFA"/>
    <w:rsid w:val="00451DC7"/>
    <w:rsid w:val="00453CC1"/>
    <w:rsid w:val="00460706"/>
    <w:rsid w:val="00462654"/>
    <w:rsid w:val="0046418A"/>
    <w:rsid w:val="00475C6B"/>
    <w:rsid w:val="00475FD6"/>
    <w:rsid w:val="00480714"/>
    <w:rsid w:val="004830BC"/>
    <w:rsid w:val="00484ED4"/>
    <w:rsid w:val="004856BA"/>
    <w:rsid w:val="00487B73"/>
    <w:rsid w:val="00494B1E"/>
    <w:rsid w:val="00495971"/>
    <w:rsid w:val="004A0CCF"/>
    <w:rsid w:val="004A4F20"/>
    <w:rsid w:val="004B2EE1"/>
    <w:rsid w:val="004B405F"/>
    <w:rsid w:val="004B4D54"/>
    <w:rsid w:val="004B5116"/>
    <w:rsid w:val="004B6140"/>
    <w:rsid w:val="004C09A8"/>
    <w:rsid w:val="004D404D"/>
    <w:rsid w:val="004D6DC2"/>
    <w:rsid w:val="004E16A1"/>
    <w:rsid w:val="004E1C41"/>
    <w:rsid w:val="004E4745"/>
    <w:rsid w:val="004F3548"/>
    <w:rsid w:val="004F6CFC"/>
    <w:rsid w:val="0050148F"/>
    <w:rsid w:val="0050246E"/>
    <w:rsid w:val="00504CF5"/>
    <w:rsid w:val="005074A4"/>
    <w:rsid w:val="00512B6E"/>
    <w:rsid w:val="00515C93"/>
    <w:rsid w:val="0051787C"/>
    <w:rsid w:val="00520FFC"/>
    <w:rsid w:val="00522842"/>
    <w:rsid w:val="005233EC"/>
    <w:rsid w:val="00527406"/>
    <w:rsid w:val="00530729"/>
    <w:rsid w:val="0053143D"/>
    <w:rsid w:val="00532E63"/>
    <w:rsid w:val="005361CB"/>
    <w:rsid w:val="00536A8A"/>
    <w:rsid w:val="00544658"/>
    <w:rsid w:val="00547B10"/>
    <w:rsid w:val="00551B24"/>
    <w:rsid w:val="00556859"/>
    <w:rsid w:val="00566298"/>
    <w:rsid w:val="005713A0"/>
    <w:rsid w:val="0058584B"/>
    <w:rsid w:val="00585C55"/>
    <w:rsid w:val="0058664D"/>
    <w:rsid w:val="00590E72"/>
    <w:rsid w:val="00591416"/>
    <w:rsid w:val="00591AF7"/>
    <w:rsid w:val="00596E70"/>
    <w:rsid w:val="005976E4"/>
    <w:rsid w:val="005A595C"/>
    <w:rsid w:val="005A6292"/>
    <w:rsid w:val="005B1135"/>
    <w:rsid w:val="005B1400"/>
    <w:rsid w:val="005B2620"/>
    <w:rsid w:val="005B458F"/>
    <w:rsid w:val="005C23B5"/>
    <w:rsid w:val="005C4A63"/>
    <w:rsid w:val="005D12EC"/>
    <w:rsid w:val="005D2C11"/>
    <w:rsid w:val="005D42E9"/>
    <w:rsid w:val="005D6C13"/>
    <w:rsid w:val="005E4B35"/>
    <w:rsid w:val="005E655F"/>
    <w:rsid w:val="005F03D5"/>
    <w:rsid w:val="005F12AF"/>
    <w:rsid w:val="00602790"/>
    <w:rsid w:val="00607127"/>
    <w:rsid w:val="0061128A"/>
    <w:rsid w:val="00612D03"/>
    <w:rsid w:val="00613034"/>
    <w:rsid w:val="006164D5"/>
    <w:rsid w:val="00617898"/>
    <w:rsid w:val="00625559"/>
    <w:rsid w:val="006330CE"/>
    <w:rsid w:val="00633E2E"/>
    <w:rsid w:val="00636728"/>
    <w:rsid w:val="00637F30"/>
    <w:rsid w:val="0064704B"/>
    <w:rsid w:val="00647120"/>
    <w:rsid w:val="00647A65"/>
    <w:rsid w:val="00651F27"/>
    <w:rsid w:val="006534DF"/>
    <w:rsid w:val="00654A45"/>
    <w:rsid w:val="00654DF2"/>
    <w:rsid w:val="00655383"/>
    <w:rsid w:val="00661BDC"/>
    <w:rsid w:val="00672011"/>
    <w:rsid w:val="00673DFA"/>
    <w:rsid w:val="00682FB1"/>
    <w:rsid w:val="0068507C"/>
    <w:rsid w:val="00685A65"/>
    <w:rsid w:val="0068643C"/>
    <w:rsid w:val="00694A94"/>
    <w:rsid w:val="00696C6C"/>
    <w:rsid w:val="006A0A68"/>
    <w:rsid w:val="006A167F"/>
    <w:rsid w:val="006A2BD0"/>
    <w:rsid w:val="006A43FD"/>
    <w:rsid w:val="006A4CFA"/>
    <w:rsid w:val="006A6763"/>
    <w:rsid w:val="006A7423"/>
    <w:rsid w:val="006B4497"/>
    <w:rsid w:val="006C091D"/>
    <w:rsid w:val="006C1BD1"/>
    <w:rsid w:val="006C52FC"/>
    <w:rsid w:val="006E174D"/>
    <w:rsid w:val="006E1C1E"/>
    <w:rsid w:val="006E5046"/>
    <w:rsid w:val="006E7881"/>
    <w:rsid w:val="006F06CA"/>
    <w:rsid w:val="006F08D9"/>
    <w:rsid w:val="006F0E17"/>
    <w:rsid w:val="006F1057"/>
    <w:rsid w:val="006F1DE8"/>
    <w:rsid w:val="006F2617"/>
    <w:rsid w:val="006F7AFD"/>
    <w:rsid w:val="006F7C01"/>
    <w:rsid w:val="00700DCB"/>
    <w:rsid w:val="00701630"/>
    <w:rsid w:val="007034CF"/>
    <w:rsid w:val="007036D1"/>
    <w:rsid w:val="00705418"/>
    <w:rsid w:val="007107E7"/>
    <w:rsid w:val="007156FC"/>
    <w:rsid w:val="00717628"/>
    <w:rsid w:val="00721E26"/>
    <w:rsid w:val="007220E9"/>
    <w:rsid w:val="00724F8D"/>
    <w:rsid w:val="00727372"/>
    <w:rsid w:val="00731A37"/>
    <w:rsid w:val="00732C85"/>
    <w:rsid w:val="00732CE8"/>
    <w:rsid w:val="0073548C"/>
    <w:rsid w:val="00736B5A"/>
    <w:rsid w:val="00740A86"/>
    <w:rsid w:val="00742DA2"/>
    <w:rsid w:val="00747060"/>
    <w:rsid w:val="00751B5D"/>
    <w:rsid w:val="00752451"/>
    <w:rsid w:val="00760513"/>
    <w:rsid w:val="00760928"/>
    <w:rsid w:val="00760CD0"/>
    <w:rsid w:val="00760EC8"/>
    <w:rsid w:val="00761C98"/>
    <w:rsid w:val="00764A06"/>
    <w:rsid w:val="00764E21"/>
    <w:rsid w:val="00766C64"/>
    <w:rsid w:val="0077144A"/>
    <w:rsid w:val="0077324B"/>
    <w:rsid w:val="00783EA4"/>
    <w:rsid w:val="00787827"/>
    <w:rsid w:val="007B62C3"/>
    <w:rsid w:val="007C627B"/>
    <w:rsid w:val="007D3E07"/>
    <w:rsid w:val="007D4E91"/>
    <w:rsid w:val="007E0F43"/>
    <w:rsid w:val="007E2235"/>
    <w:rsid w:val="007E62EE"/>
    <w:rsid w:val="007E6884"/>
    <w:rsid w:val="007E7312"/>
    <w:rsid w:val="007F17AE"/>
    <w:rsid w:val="007F26B4"/>
    <w:rsid w:val="007F406A"/>
    <w:rsid w:val="007F511F"/>
    <w:rsid w:val="007F5D64"/>
    <w:rsid w:val="0080035A"/>
    <w:rsid w:val="00801D23"/>
    <w:rsid w:val="00802433"/>
    <w:rsid w:val="00802AB1"/>
    <w:rsid w:val="00803B2E"/>
    <w:rsid w:val="00811075"/>
    <w:rsid w:val="00811B66"/>
    <w:rsid w:val="008132EE"/>
    <w:rsid w:val="00815250"/>
    <w:rsid w:val="00824C16"/>
    <w:rsid w:val="00830EE3"/>
    <w:rsid w:val="00832F1D"/>
    <w:rsid w:val="00840A7C"/>
    <w:rsid w:val="00851959"/>
    <w:rsid w:val="00853C6D"/>
    <w:rsid w:val="00853D29"/>
    <w:rsid w:val="008576FD"/>
    <w:rsid w:val="00860946"/>
    <w:rsid w:val="00862B2A"/>
    <w:rsid w:val="008666CB"/>
    <w:rsid w:val="00870E9A"/>
    <w:rsid w:val="0087538B"/>
    <w:rsid w:val="0087745C"/>
    <w:rsid w:val="008804CB"/>
    <w:rsid w:val="00880BF2"/>
    <w:rsid w:val="00881EDE"/>
    <w:rsid w:val="008826AA"/>
    <w:rsid w:val="00886F31"/>
    <w:rsid w:val="0089383B"/>
    <w:rsid w:val="0089695E"/>
    <w:rsid w:val="00897543"/>
    <w:rsid w:val="00897894"/>
    <w:rsid w:val="008A48AD"/>
    <w:rsid w:val="008B490F"/>
    <w:rsid w:val="008B5127"/>
    <w:rsid w:val="008B5E0D"/>
    <w:rsid w:val="008B61E8"/>
    <w:rsid w:val="008B6E06"/>
    <w:rsid w:val="008C1F8F"/>
    <w:rsid w:val="008C2942"/>
    <w:rsid w:val="008C5EA6"/>
    <w:rsid w:val="008C6B99"/>
    <w:rsid w:val="008D223A"/>
    <w:rsid w:val="008D5F6C"/>
    <w:rsid w:val="008D75A2"/>
    <w:rsid w:val="008F181F"/>
    <w:rsid w:val="008F18F3"/>
    <w:rsid w:val="008F2B93"/>
    <w:rsid w:val="008F4A71"/>
    <w:rsid w:val="008F73A1"/>
    <w:rsid w:val="008F7802"/>
    <w:rsid w:val="009018D9"/>
    <w:rsid w:val="00905496"/>
    <w:rsid w:val="00910B9A"/>
    <w:rsid w:val="00924C03"/>
    <w:rsid w:val="00927905"/>
    <w:rsid w:val="009309EA"/>
    <w:rsid w:val="00932D9E"/>
    <w:rsid w:val="0093448D"/>
    <w:rsid w:val="00937C8D"/>
    <w:rsid w:val="00940056"/>
    <w:rsid w:val="00940B7F"/>
    <w:rsid w:val="00943EE2"/>
    <w:rsid w:val="00947435"/>
    <w:rsid w:val="00950BDD"/>
    <w:rsid w:val="00952B7A"/>
    <w:rsid w:val="00952F82"/>
    <w:rsid w:val="00960EB2"/>
    <w:rsid w:val="00963029"/>
    <w:rsid w:val="0096302B"/>
    <w:rsid w:val="009645AA"/>
    <w:rsid w:val="009663FF"/>
    <w:rsid w:val="00967C00"/>
    <w:rsid w:val="009776C6"/>
    <w:rsid w:val="00977B7B"/>
    <w:rsid w:val="009814D2"/>
    <w:rsid w:val="00983136"/>
    <w:rsid w:val="009835CE"/>
    <w:rsid w:val="0098777F"/>
    <w:rsid w:val="00987AC9"/>
    <w:rsid w:val="00987DAD"/>
    <w:rsid w:val="00990BC8"/>
    <w:rsid w:val="009915E0"/>
    <w:rsid w:val="00997E50"/>
    <w:rsid w:val="009A22C2"/>
    <w:rsid w:val="009A564A"/>
    <w:rsid w:val="009B5550"/>
    <w:rsid w:val="009C581B"/>
    <w:rsid w:val="009D38E1"/>
    <w:rsid w:val="009D678F"/>
    <w:rsid w:val="009D7EF0"/>
    <w:rsid w:val="009E21C4"/>
    <w:rsid w:val="009E58BD"/>
    <w:rsid w:val="009F0FA3"/>
    <w:rsid w:val="009F276F"/>
    <w:rsid w:val="00A008E7"/>
    <w:rsid w:val="00A0120B"/>
    <w:rsid w:val="00A07E02"/>
    <w:rsid w:val="00A10656"/>
    <w:rsid w:val="00A12191"/>
    <w:rsid w:val="00A1486B"/>
    <w:rsid w:val="00A15FCC"/>
    <w:rsid w:val="00A26B32"/>
    <w:rsid w:val="00A27268"/>
    <w:rsid w:val="00A27A0C"/>
    <w:rsid w:val="00A35C3F"/>
    <w:rsid w:val="00A47C20"/>
    <w:rsid w:val="00A51BEB"/>
    <w:rsid w:val="00A51FA6"/>
    <w:rsid w:val="00A5395F"/>
    <w:rsid w:val="00A5658F"/>
    <w:rsid w:val="00A5720C"/>
    <w:rsid w:val="00A62593"/>
    <w:rsid w:val="00A62884"/>
    <w:rsid w:val="00A67C7D"/>
    <w:rsid w:val="00A67CC9"/>
    <w:rsid w:val="00A7411A"/>
    <w:rsid w:val="00A760F8"/>
    <w:rsid w:val="00A847B1"/>
    <w:rsid w:val="00A84933"/>
    <w:rsid w:val="00A85213"/>
    <w:rsid w:val="00A9575B"/>
    <w:rsid w:val="00AA0321"/>
    <w:rsid w:val="00AA17CB"/>
    <w:rsid w:val="00AB37A4"/>
    <w:rsid w:val="00AB4BEE"/>
    <w:rsid w:val="00AC35E5"/>
    <w:rsid w:val="00AC49E1"/>
    <w:rsid w:val="00AD2FF0"/>
    <w:rsid w:val="00AD4CA1"/>
    <w:rsid w:val="00AD58B6"/>
    <w:rsid w:val="00AD7D18"/>
    <w:rsid w:val="00AE0764"/>
    <w:rsid w:val="00AE2A2D"/>
    <w:rsid w:val="00AF472B"/>
    <w:rsid w:val="00AF5590"/>
    <w:rsid w:val="00AF633D"/>
    <w:rsid w:val="00AF760D"/>
    <w:rsid w:val="00B00B1D"/>
    <w:rsid w:val="00B02FB6"/>
    <w:rsid w:val="00B03228"/>
    <w:rsid w:val="00B044DE"/>
    <w:rsid w:val="00B110E4"/>
    <w:rsid w:val="00B143B2"/>
    <w:rsid w:val="00B14EEA"/>
    <w:rsid w:val="00B1508D"/>
    <w:rsid w:val="00B21EB4"/>
    <w:rsid w:val="00B22125"/>
    <w:rsid w:val="00B321FB"/>
    <w:rsid w:val="00B3585D"/>
    <w:rsid w:val="00B36013"/>
    <w:rsid w:val="00B40B14"/>
    <w:rsid w:val="00B421A1"/>
    <w:rsid w:val="00B4261C"/>
    <w:rsid w:val="00B44B0A"/>
    <w:rsid w:val="00B45E79"/>
    <w:rsid w:val="00B47378"/>
    <w:rsid w:val="00B54742"/>
    <w:rsid w:val="00B55E10"/>
    <w:rsid w:val="00B6433D"/>
    <w:rsid w:val="00B6786A"/>
    <w:rsid w:val="00B73FA3"/>
    <w:rsid w:val="00B746F6"/>
    <w:rsid w:val="00B8163C"/>
    <w:rsid w:val="00B94768"/>
    <w:rsid w:val="00B96614"/>
    <w:rsid w:val="00BB2792"/>
    <w:rsid w:val="00BB441E"/>
    <w:rsid w:val="00BB4D79"/>
    <w:rsid w:val="00BB7231"/>
    <w:rsid w:val="00BB7968"/>
    <w:rsid w:val="00BC1405"/>
    <w:rsid w:val="00BC40B9"/>
    <w:rsid w:val="00BC5191"/>
    <w:rsid w:val="00BD07AA"/>
    <w:rsid w:val="00BE12A0"/>
    <w:rsid w:val="00BE33E1"/>
    <w:rsid w:val="00BE4C45"/>
    <w:rsid w:val="00BE51AC"/>
    <w:rsid w:val="00BF4C86"/>
    <w:rsid w:val="00C05F15"/>
    <w:rsid w:val="00C061DB"/>
    <w:rsid w:val="00C120D0"/>
    <w:rsid w:val="00C12EE1"/>
    <w:rsid w:val="00C13D7F"/>
    <w:rsid w:val="00C14190"/>
    <w:rsid w:val="00C148B0"/>
    <w:rsid w:val="00C1675E"/>
    <w:rsid w:val="00C21051"/>
    <w:rsid w:val="00C21D02"/>
    <w:rsid w:val="00C30A4C"/>
    <w:rsid w:val="00C31124"/>
    <w:rsid w:val="00C3207F"/>
    <w:rsid w:val="00C35D68"/>
    <w:rsid w:val="00C3698A"/>
    <w:rsid w:val="00C37BBC"/>
    <w:rsid w:val="00C4122D"/>
    <w:rsid w:val="00C423C4"/>
    <w:rsid w:val="00C445A9"/>
    <w:rsid w:val="00C46696"/>
    <w:rsid w:val="00C51805"/>
    <w:rsid w:val="00C51969"/>
    <w:rsid w:val="00C53774"/>
    <w:rsid w:val="00C54D2F"/>
    <w:rsid w:val="00C54E0B"/>
    <w:rsid w:val="00C5509F"/>
    <w:rsid w:val="00C6386D"/>
    <w:rsid w:val="00C75048"/>
    <w:rsid w:val="00C8051B"/>
    <w:rsid w:val="00C80FED"/>
    <w:rsid w:val="00C83558"/>
    <w:rsid w:val="00C839D6"/>
    <w:rsid w:val="00C847C3"/>
    <w:rsid w:val="00C922D4"/>
    <w:rsid w:val="00C95D4D"/>
    <w:rsid w:val="00C97967"/>
    <w:rsid w:val="00CA1E47"/>
    <w:rsid w:val="00CA404A"/>
    <w:rsid w:val="00CA5E28"/>
    <w:rsid w:val="00CB468C"/>
    <w:rsid w:val="00CB4E2A"/>
    <w:rsid w:val="00CB73CD"/>
    <w:rsid w:val="00CB7FBE"/>
    <w:rsid w:val="00CC3B54"/>
    <w:rsid w:val="00CD0A5F"/>
    <w:rsid w:val="00CD3C11"/>
    <w:rsid w:val="00CD5398"/>
    <w:rsid w:val="00CE07D0"/>
    <w:rsid w:val="00CF1BF4"/>
    <w:rsid w:val="00CF37DE"/>
    <w:rsid w:val="00D02332"/>
    <w:rsid w:val="00D11120"/>
    <w:rsid w:val="00D1597C"/>
    <w:rsid w:val="00D22173"/>
    <w:rsid w:val="00D27F8E"/>
    <w:rsid w:val="00D31074"/>
    <w:rsid w:val="00D323D1"/>
    <w:rsid w:val="00D32976"/>
    <w:rsid w:val="00D34A49"/>
    <w:rsid w:val="00D35ECC"/>
    <w:rsid w:val="00D36494"/>
    <w:rsid w:val="00D41B23"/>
    <w:rsid w:val="00D422BE"/>
    <w:rsid w:val="00D424D1"/>
    <w:rsid w:val="00D54755"/>
    <w:rsid w:val="00D57046"/>
    <w:rsid w:val="00D57740"/>
    <w:rsid w:val="00D62174"/>
    <w:rsid w:val="00D65019"/>
    <w:rsid w:val="00D66CBF"/>
    <w:rsid w:val="00D70D49"/>
    <w:rsid w:val="00D770FE"/>
    <w:rsid w:val="00D83BC7"/>
    <w:rsid w:val="00D84435"/>
    <w:rsid w:val="00D85ABF"/>
    <w:rsid w:val="00D870F6"/>
    <w:rsid w:val="00D91DF6"/>
    <w:rsid w:val="00D94C8E"/>
    <w:rsid w:val="00D975D0"/>
    <w:rsid w:val="00D978B1"/>
    <w:rsid w:val="00DA3832"/>
    <w:rsid w:val="00DA5EDA"/>
    <w:rsid w:val="00DA764A"/>
    <w:rsid w:val="00DA768E"/>
    <w:rsid w:val="00DB4503"/>
    <w:rsid w:val="00DB45EB"/>
    <w:rsid w:val="00DC0873"/>
    <w:rsid w:val="00DC1940"/>
    <w:rsid w:val="00DD13BA"/>
    <w:rsid w:val="00DD416E"/>
    <w:rsid w:val="00DD6C60"/>
    <w:rsid w:val="00DD71BD"/>
    <w:rsid w:val="00DE62C8"/>
    <w:rsid w:val="00DF1705"/>
    <w:rsid w:val="00DF3C3D"/>
    <w:rsid w:val="00DF6815"/>
    <w:rsid w:val="00DF77C3"/>
    <w:rsid w:val="00E015D3"/>
    <w:rsid w:val="00E02591"/>
    <w:rsid w:val="00E07C2D"/>
    <w:rsid w:val="00E12F2C"/>
    <w:rsid w:val="00E131E6"/>
    <w:rsid w:val="00E148A0"/>
    <w:rsid w:val="00E2042F"/>
    <w:rsid w:val="00E25982"/>
    <w:rsid w:val="00E277F5"/>
    <w:rsid w:val="00E32B51"/>
    <w:rsid w:val="00E36A2D"/>
    <w:rsid w:val="00E371D8"/>
    <w:rsid w:val="00E4040C"/>
    <w:rsid w:val="00E440B2"/>
    <w:rsid w:val="00E452D1"/>
    <w:rsid w:val="00E46E16"/>
    <w:rsid w:val="00E53D51"/>
    <w:rsid w:val="00E60CDD"/>
    <w:rsid w:val="00E65994"/>
    <w:rsid w:val="00E71489"/>
    <w:rsid w:val="00E7349B"/>
    <w:rsid w:val="00E73D49"/>
    <w:rsid w:val="00E73EF4"/>
    <w:rsid w:val="00E74F8E"/>
    <w:rsid w:val="00E76C2F"/>
    <w:rsid w:val="00E80377"/>
    <w:rsid w:val="00E8073A"/>
    <w:rsid w:val="00E818C0"/>
    <w:rsid w:val="00E83204"/>
    <w:rsid w:val="00E85E7E"/>
    <w:rsid w:val="00E91B6D"/>
    <w:rsid w:val="00E93965"/>
    <w:rsid w:val="00E93F00"/>
    <w:rsid w:val="00E957EB"/>
    <w:rsid w:val="00E96013"/>
    <w:rsid w:val="00E9720A"/>
    <w:rsid w:val="00EA1676"/>
    <w:rsid w:val="00EA1B12"/>
    <w:rsid w:val="00EB2283"/>
    <w:rsid w:val="00EC00C5"/>
    <w:rsid w:val="00EC2D26"/>
    <w:rsid w:val="00EC31AE"/>
    <w:rsid w:val="00EC4EF1"/>
    <w:rsid w:val="00EC75AF"/>
    <w:rsid w:val="00ED5E7D"/>
    <w:rsid w:val="00ED6DD4"/>
    <w:rsid w:val="00EE2DA5"/>
    <w:rsid w:val="00EE3D1B"/>
    <w:rsid w:val="00EE45B5"/>
    <w:rsid w:val="00EE55B4"/>
    <w:rsid w:val="00EF1937"/>
    <w:rsid w:val="00EF4B06"/>
    <w:rsid w:val="00F02BBB"/>
    <w:rsid w:val="00F03BA3"/>
    <w:rsid w:val="00F03C34"/>
    <w:rsid w:val="00F1141F"/>
    <w:rsid w:val="00F11829"/>
    <w:rsid w:val="00F13167"/>
    <w:rsid w:val="00F24502"/>
    <w:rsid w:val="00F26E6E"/>
    <w:rsid w:val="00F32732"/>
    <w:rsid w:val="00F32D26"/>
    <w:rsid w:val="00F36EBF"/>
    <w:rsid w:val="00F440F7"/>
    <w:rsid w:val="00F446BF"/>
    <w:rsid w:val="00F44FD8"/>
    <w:rsid w:val="00F521CD"/>
    <w:rsid w:val="00F55D7F"/>
    <w:rsid w:val="00F56250"/>
    <w:rsid w:val="00F57183"/>
    <w:rsid w:val="00F708C6"/>
    <w:rsid w:val="00F729D4"/>
    <w:rsid w:val="00F744BD"/>
    <w:rsid w:val="00F81CF3"/>
    <w:rsid w:val="00F873D9"/>
    <w:rsid w:val="00F94994"/>
    <w:rsid w:val="00FA3F1E"/>
    <w:rsid w:val="00FB146F"/>
    <w:rsid w:val="00FC4587"/>
    <w:rsid w:val="00FC539F"/>
    <w:rsid w:val="00FC6C0C"/>
    <w:rsid w:val="00FD20D8"/>
    <w:rsid w:val="00FE178B"/>
    <w:rsid w:val="00FE4B38"/>
    <w:rsid w:val="00FE739C"/>
    <w:rsid w:val="00FF0277"/>
    <w:rsid w:val="00FF051B"/>
    <w:rsid w:val="00FF344A"/>
    <w:rsid w:val="00FF35C2"/>
    <w:rsid w:val="00FF4B78"/>
    <w:rsid w:val="00FF7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35F8A"/>
  <w15:docId w15:val="{122300F7-C985-4609-AC60-03BE263A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30"/>
    </w:rPr>
  </w:style>
  <w:style w:type="paragraph" w:styleId="1">
    <w:name w:val="heading 1"/>
    <w:basedOn w:val="a"/>
    <w:next w:val="a"/>
    <w:link w:val="10"/>
    <w:qFormat/>
    <w:pPr>
      <w:keepNext/>
      <w:framePr w:hSpace="180" w:wrap="notBeside" w:vAnchor="text" w:hAnchor="page" w:x="8254" w:y="68"/>
      <w:jc w:val="both"/>
      <w:outlineLvl w:val="0"/>
    </w:pPr>
    <w:rPr>
      <w:sz w:val="28"/>
    </w:rPr>
  </w:style>
  <w:style w:type="paragraph" w:styleId="2">
    <w:name w:val="heading 2"/>
    <w:basedOn w:val="a"/>
    <w:next w:val="a"/>
    <w:qFormat/>
    <w:pPr>
      <w:keepNext/>
      <w:ind w:firstLine="2880"/>
      <w:outlineLvl w:val="1"/>
    </w:pPr>
    <w:rPr>
      <w:sz w:val="28"/>
    </w:rPr>
  </w:style>
  <w:style w:type="paragraph" w:styleId="3">
    <w:name w:val="heading 3"/>
    <w:basedOn w:val="a"/>
    <w:next w:val="a"/>
    <w:qFormat/>
    <w:pPr>
      <w:keepNext/>
      <w:spacing w:line="280" w:lineRule="exact"/>
      <w:jc w:val="both"/>
      <w:outlineLvl w:val="2"/>
    </w:pPr>
  </w:style>
  <w:style w:type="paragraph" w:styleId="4">
    <w:name w:val="heading 4"/>
    <w:basedOn w:val="a"/>
    <w:next w:val="a"/>
    <w:qFormat/>
    <w:pPr>
      <w:keepNext/>
      <w:tabs>
        <w:tab w:val="left" w:pos="6804"/>
      </w:tabs>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997E50"/>
    <w:rPr>
      <w:rFonts w:ascii="Tahoma" w:hAnsi="Tahoma" w:cs="Tahoma"/>
      <w:sz w:val="16"/>
      <w:szCs w:val="16"/>
    </w:rPr>
  </w:style>
  <w:style w:type="paragraph" w:styleId="a4">
    <w:name w:val="footer"/>
    <w:basedOn w:val="a"/>
    <w:link w:val="a5"/>
    <w:unhideWhenUsed/>
    <w:rsid w:val="00335A52"/>
    <w:pPr>
      <w:tabs>
        <w:tab w:val="center" w:pos="4153"/>
        <w:tab w:val="right" w:pos="8306"/>
      </w:tabs>
    </w:pPr>
    <w:rPr>
      <w:sz w:val="24"/>
    </w:rPr>
  </w:style>
  <w:style w:type="character" w:customStyle="1" w:styleId="a5">
    <w:name w:val="Нижний колонтитул Знак"/>
    <w:basedOn w:val="a0"/>
    <w:link w:val="a4"/>
    <w:rsid w:val="00335A52"/>
    <w:rPr>
      <w:sz w:val="24"/>
    </w:rPr>
  </w:style>
  <w:style w:type="table" w:styleId="a6">
    <w:name w:val="Table Grid"/>
    <w:basedOn w:val="a1"/>
    <w:rsid w:val="002530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805E3"/>
    <w:rPr>
      <w:color w:val="0000FF"/>
      <w:u w:val="single"/>
    </w:rPr>
  </w:style>
  <w:style w:type="character" w:customStyle="1" w:styleId="10">
    <w:name w:val="Заголовок 1 Знак"/>
    <w:basedOn w:val="a0"/>
    <w:link w:val="1"/>
    <w:rsid w:val="00C97967"/>
    <w:rPr>
      <w:sz w:val="28"/>
    </w:rPr>
  </w:style>
  <w:style w:type="character" w:customStyle="1" w:styleId="markedcontent">
    <w:name w:val="markedcontent"/>
    <w:basedOn w:val="a0"/>
    <w:rsid w:val="000500E4"/>
  </w:style>
  <w:style w:type="paragraph" w:customStyle="1" w:styleId="11">
    <w:name w:val="Название1"/>
    <w:basedOn w:val="a"/>
    <w:rsid w:val="00E46E16"/>
    <w:pPr>
      <w:spacing w:before="240" w:after="240"/>
      <w:ind w:right="2268"/>
    </w:pPr>
    <w:rPr>
      <w:b/>
      <w:bCs/>
      <w:sz w:val="28"/>
      <w:szCs w:val="28"/>
    </w:rPr>
  </w:style>
  <w:style w:type="paragraph" w:customStyle="1" w:styleId="newncpi">
    <w:name w:val="newncpi"/>
    <w:basedOn w:val="a"/>
    <w:rsid w:val="00E46E16"/>
    <w:pPr>
      <w:ind w:firstLine="567"/>
      <w:jc w:val="both"/>
    </w:pPr>
    <w:rPr>
      <w:rFonts w:eastAsiaTheme="minorEastAsia"/>
      <w:sz w:val="24"/>
      <w:szCs w:val="24"/>
    </w:rPr>
  </w:style>
  <w:style w:type="character" w:customStyle="1" w:styleId="name">
    <w:name w:val="name"/>
    <w:basedOn w:val="a0"/>
    <w:rsid w:val="00E46E16"/>
    <w:rPr>
      <w:rFonts w:ascii="Times New Roman" w:hAnsi="Times New Roman" w:cs="Times New Roman" w:hint="default"/>
      <w:caps/>
    </w:rPr>
  </w:style>
  <w:style w:type="character" w:customStyle="1" w:styleId="promulgator">
    <w:name w:val="promulgator"/>
    <w:basedOn w:val="a0"/>
    <w:rsid w:val="00E46E16"/>
    <w:rPr>
      <w:rFonts w:ascii="Times New Roman" w:hAnsi="Times New Roman" w:cs="Times New Roman" w:hint="default"/>
      <w:caps/>
    </w:rPr>
  </w:style>
  <w:style w:type="character" w:customStyle="1" w:styleId="datepr">
    <w:name w:val="datepr"/>
    <w:basedOn w:val="a0"/>
    <w:rsid w:val="00E46E16"/>
    <w:rPr>
      <w:rFonts w:ascii="Times New Roman" w:hAnsi="Times New Roman" w:cs="Times New Roman" w:hint="default"/>
    </w:rPr>
  </w:style>
  <w:style w:type="character" w:customStyle="1" w:styleId="number">
    <w:name w:val="number"/>
    <w:basedOn w:val="a0"/>
    <w:rsid w:val="00E46E16"/>
    <w:rPr>
      <w:rFonts w:ascii="Times New Roman" w:hAnsi="Times New Roman" w:cs="Times New Roman" w:hint="default"/>
    </w:rPr>
  </w:style>
  <w:style w:type="paragraph" w:styleId="a8">
    <w:name w:val="header"/>
    <w:basedOn w:val="a"/>
    <w:link w:val="a9"/>
    <w:uiPriority w:val="99"/>
    <w:rsid w:val="00074743"/>
    <w:pPr>
      <w:tabs>
        <w:tab w:val="center" w:pos="4677"/>
        <w:tab w:val="right" w:pos="9355"/>
      </w:tabs>
    </w:pPr>
  </w:style>
  <w:style w:type="character" w:customStyle="1" w:styleId="a9">
    <w:name w:val="Верхний колонтитул Знак"/>
    <w:basedOn w:val="a0"/>
    <w:link w:val="a8"/>
    <w:uiPriority w:val="99"/>
    <w:rsid w:val="00074743"/>
    <w:rPr>
      <w:sz w:val="30"/>
    </w:rPr>
  </w:style>
  <w:style w:type="paragraph" w:styleId="aa">
    <w:name w:val="Normal (Web)"/>
    <w:basedOn w:val="a"/>
    <w:uiPriority w:val="99"/>
    <w:unhideWhenUsed/>
    <w:rsid w:val="00544658"/>
    <w:pPr>
      <w:spacing w:before="100" w:beforeAutospacing="1" w:after="100" w:afterAutospacing="1"/>
    </w:pPr>
    <w:rPr>
      <w:sz w:val="24"/>
      <w:szCs w:val="24"/>
    </w:rPr>
  </w:style>
  <w:style w:type="paragraph" w:styleId="ab">
    <w:name w:val="footnote text"/>
    <w:aliases w:val="Текст сноски Знак Знак Знак Знак,Текст сноски Знак Знак Знак Знак Знак Знак,Текст сноски Знак Знак Знак Char Char,Текст сноски Знак Знак Знак Char,Текст сноски Знак Знак Знак Char Char Char,Текст сноски-FN"/>
    <w:basedOn w:val="a"/>
    <w:link w:val="ac"/>
    <w:rsid w:val="00133E53"/>
    <w:rPr>
      <w:sz w:val="20"/>
    </w:rPr>
  </w:style>
  <w:style w:type="character" w:customStyle="1" w:styleId="ac">
    <w:name w:val="Текст сноски Знак"/>
    <w:aliases w:val="Текст сноски Знак Знак Знак Знак Знак,Текст сноски Знак Знак Знак Знак Знак Знак Знак,Текст сноски Знак Знак Знак Char Char Знак,Текст сноски Знак Знак Знак Char Знак,Текст сноски Знак Знак Знак Char Char Char Знак,Текст сноски-FN Знак"/>
    <w:basedOn w:val="a0"/>
    <w:link w:val="ab"/>
    <w:rsid w:val="00133E53"/>
  </w:style>
  <w:style w:type="character" w:styleId="ad">
    <w:name w:val="footnote reference"/>
    <w:basedOn w:val="a0"/>
    <w:uiPriority w:val="99"/>
    <w:rsid w:val="00133E53"/>
    <w:rPr>
      <w:vertAlign w:val="superscript"/>
    </w:rPr>
  </w:style>
  <w:style w:type="table" w:customStyle="1" w:styleId="12">
    <w:name w:val="Сетка таблицы1"/>
    <w:basedOn w:val="a1"/>
    <w:next w:val="a6"/>
    <w:uiPriority w:val="59"/>
    <w:rsid w:val="00133E5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int">
    <w:name w:val="point"/>
    <w:basedOn w:val="a"/>
    <w:rsid w:val="001E31E0"/>
    <w:pPr>
      <w:ind w:firstLine="567"/>
      <w:jc w:val="both"/>
    </w:pPr>
    <w:rPr>
      <w:sz w:val="24"/>
      <w:szCs w:val="24"/>
    </w:rPr>
  </w:style>
  <w:style w:type="paragraph" w:styleId="ae">
    <w:name w:val="Subtitle"/>
    <w:basedOn w:val="a"/>
    <w:next w:val="a"/>
    <w:link w:val="af"/>
    <w:uiPriority w:val="11"/>
    <w:qFormat/>
    <w:rsid w:val="002D03EE"/>
    <w:pPr>
      <w:spacing w:after="320" w:line="480" w:lineRule="auto"/>
      <w:ind w:firstLine="360"/>
      <w:jc w:val="right"/>
    </w:pPr>
    <w:rPr>
      <w:rFonts w:asciiTheme="minorHAnsi" w:eastAsiaTheme="minorHAnsi" w:hAnsiTheme="minorHAnsi" w:cstheme="minorBidi"/>
      <w:i/>
      <w:iCs/>
      <w:color w:val="808080"/>
      <w:spacing w:val="10"/>
      <w:sz w:val="24"/>
      <w:szCs w:val="24"/>
      <w:lang w:eastAsia="en-US"/>
    </w:rPr>
  </w:style>
  <w:style w:type="character" w:customStyle="1" w:styleId="af">
    <w:name w:val="Подзаголовок Знак"/>
    <w:basedOn w:val="a0"/>
    <w:link w:val="ae"/>
    <w:uiPriority w:val="11"/>
    <w:rsid w:val="002D03EE"/>
    <w:rPr>
      <w:rFonts w:asciiTheme="minorHAnsi" w:eastAsiaTheme="minorHAnsi" w:hAnsiTheme="minorHAnsi" w:cstheme="minorBidi"/>
      <w:i/>
      <w:iCs/>
      <w:color w:val="808080"/>
      <w:spacing w:val="10"/>
      <w:sz w:val="24"/>
      <w:szCs w:val="24"/>
      <w:lang w:eastAsia="en-US"/>
    </w:rPr>
  </w:style>
  <w:style w:type="table" w:customStyle="1" w:styleId="20">
    <w:name w:val="Сетка таблицы2"/>
    <w:basedOn w:val="a1"/>
    <w:next w:val="a6"/>
    <w:uiPriority w:val="59"/>
    <w:rsid w:val="00B421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6"/>
    <w:uiPriority w:val="59"/>
    <w:rsid w:val="009776C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6"/>
    <w:uiPriority w:val="59"/>
    <w:rsid w:val="004B61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1"/>
    <w:next w:val="a6"/>
    <w:uiPriority w:val="59"/>
    <w:rsid w:val="00484ED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6"/>
    <w:uiPriority w:val="59"/>
    <w:rsid w:val="006F08D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6"/>
    <w:uiPriority w:val="59"/>
    <w:rsid w:val="008576F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point">
    <w:name w:val="underpoint"/>
    <w:basedOn w:val="a"/>
    <w:rsid w:val="00081E25"/>
    <w:pPr>
      <w:ind w:firstLine="567"/>
      <w:jc w:val="both"/>
    </w:pPr>
    <w:rPr>
      <w:rFonts w:eastAsiaTheme="minorEastAsia"/>
      <w:sz w:val="24"/>
      <w:szCs w:val="24"/>
    </w:rPr>
  </w:style>
  <w:style w:type="character" w:customStyle="1" w:styleId="FontStyle17">
    <w:name w:val="Font Style17"/>
    <w:basedOn w:val="a0"/>
    <w:uiPriority w:val="99"/>
    <w:rsid w:val="00617898"/>
    <w:rPr>
      <w:rFonts w:ascii="Times New Roman" w:hAnsi="Times New Roman" w:cs="Times New Roman"/>
      <w:sz w:val="28"/>
      <w:szCs w:val="28"/>
    </w:rPr>
  </w:style>
  <w:style w:type="table" w:customStyle="1" w:styleId="41">
    <w:name w:val="Сетка таблицы41"/>
    <w:basedOn w:val="a1"/>
    <w:next w:val="a6"/>
    <w:uiPriority w:val="59"/>
    <w:rsid w:val="00654A4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940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43373">
      <w:bodyDiv w:val="1"/>
      <w:marLeft w:val="0"/>
      <w:marRight w:val="0"/>
      <w:marTop w:val="0"/>
      <w:marBottom w:val="0"/>
      <w:divBdr>
        <w:top w:val="none" w:sz="0" w:space="0" w:color="auto"/>
        <w:left w:val="none" w:sz="0" w:space="0" w:color="auto"/>
        <w:bottom w:val="none" w:sz="0" w:space="0" w:color="auto"/>
        <w:right w:val="none" w:sz="0" w:space="0" w:color="auto"/>
      </w:divBdr>
    </w:div>
    <w:div w:id="224099127">
      <w:bodyDiv w:val="1"/>
      <w:marLeft w:val="0"/>
      <w:marRight w:val="0"/>
      <w:marTop w:val="0"/>
      <w:marBottom w:val="0"/>
      <w:divBdr>
        <w:top w:val="none" w:sz="0" w:space="0" w:color="auto"/>
        <w:left w:val="none" w:sz="0" w:space="0" w:color="auto"/>
        <w:bottom w:val="none" w:sz="0" w:space="0" w:color="auto"/>
        <w:right w:val="none" w:sz="0" w:space="0" w:color="auto"/>
      </w:divBdr>
    </w:div>
    <w:div w:id="789396758">
      <w:bodyDiv w:val="1"/>
      <w:marLeft w:val="0"/>
      <w:marRight w:val="0"/>
      <w:marTop w:val="0"/>
      <w:marBottom w:val="0"/>
      <w:divBdr>
        <w:top w:val="none" w:sz="0" w:space="0" w:color="auto"/>
        <w:left w:val="none" w:sz="0" w:space="0" w:color="auto"/>
        <w:bottom w:val="none" w:sz="0" w:space="0" w:color="auto"/>
        <w:right w:val="none" w:sz="0" w:space="0" w:color="auto"/>
      </w:divBdr>
    </w:div>
    <w:div w:id="1083842745">
      <w:bodyDiv w:val="1"/>
      <w:marLeft w:val="0"/>
      <w:marRight w:val="0"/>
      <w:marTop w:val="0"/>
      <w:marBottom w:val="0"/>
      <w:divBdr>
        <w:top w:val="none" w:sz="0" w:space="0" w:color="auto"/>
        <w:left w:val="none" w:sz="0" w:space="0" w:color="auto"/>
        <w:bottom w:val="none" w:sz="0" w:space="0" w:color="auto"/>
        <w:right w:val="none" w:sz="0" w:space="0" w:color="auto"/>
      </w:divBdr>
    </w:div>
    <w:div w:id="1322276182">
      <w:bodyDiv w:val="1"/>
      <w:marLeft w:val="0"/>
      <w:marRight w:val="0"/>
      <w:marTop w:val="0"/>
      <w:marBottom w:val="0"/>
      <w:divBdr>
        <w:top w:val="none" w:sz="0" w:space="0" w:color="auto"/>
        <w:left w:val="none" w:sz="0" w:space="0" w:color="auto"/>
        <w:bottom w:val="none" w:sz="0" w:space="0" w:color="auto"/>
        <w:right w:val="none" w:sz="0" w:space="0" w:color="auto"/>
      </w:divBdr>
    </w:div>
    <w:div w:id="1369994032">
      <w:bodyDiv w:val="1"/>
      <w:marLeft w:val="0"/>
      <w:marRight w:val="0"/>
      <w:marTop w:val="0"/>
      <w:marBottom w:val="0"/>
      <w:divBdr>
        <w:top w:val="none" w:sz="0" w:space="0" w:color="auto"/>
        <w:left w:val="none" w:sz="0" w:space="0" w:color="auto"/>
        <w:bottom w:val="none" w:sz="0" w:space="0" w:color="auto"/>
        <w:right w:val="none" w:sz="0" w:space="0" w:color="auto"/>
      </w:divBdr>
    </w:div>
    <w:div w:id="1375618153">
      <w:bodyDiv w:val="1"/>
      <w:marLeft w:val="0"/>
      <w:marRight w:val="0"/>
      <w:marTop w:val="0"/>
      <w:marBottom w:val="0"/>
      <w:divBdr>
        <w:top w:val="none" w:sz="0" w:space="0" w:color="auto"/>
        <w:left w:val="none" w:sz="0" w:space="0" w:color="auto"/>
        <w:bottom w:val="none" w:sz="0" w:space="0" w:color="auto"/>
        <w:right w:val="none" w:sz="0" w:space="0" w:color="auto"/>
      </w:divBdr>
    </w:div>
    <w:div w:id="1390883677">
      <w:bodyDiv w:val="1"/>
      <w:marLeft w:val="0"/>
      <w:marRight w:val="0"/>
      <w:marTop w:val="0"/>
      <w:marBottom w:val="0"/>
      <w:divBdr>
        <w:top w:val="none" w:sz="0" w:space="0" w:color="auto"/>
        <w:left w:val="none" w:sz="0" w:space="0" w:color="auto"/>
        <w:bottom w:val="none" w:sz="0" w:space="0" w:color="auto"/>
        <w:right w:val="none" w:sz="0" w:space="0" w:color="auto"/>
      </w:divBdr>
    </w:div>
    <w:div w:id="1556697663">
      <w:bodyDiv w:val="1"/>
      <w:marLeft w:val="0"/>
      <w:marRight w:val="0"/>
      <w:marTop w:val="0"/>
      <w:marBottom w:val="0"/>
      <w:divBdr>
        <w:top w:val="none" w:sz="0" w:space="0" w:color="auto"/>
        <w:left w:val="none" w:sz="0" w:space="0" w:color="auto"/>
        <w:bottom w:val="none" w:sz="0" w:space="0" w:color="auto"/>
        <w:right w:val="none" w:sz="0" w:space="0" w:color="auto"/>
      </w:divBdr>
    </w:div>
    <w:div w:id="1752047549">
      <w:bodyDiv w:val="1"/>
      <w:marLeft w:val="0"/>
      <w:marRight w:val="0"/>
      <w:marTop w:val="0"/>
      <w:marBottom w:val="0"/>
      <w:divBdr>
        <w:top w:val="none" w:sz="0" w:space="0" w:color="auto"/>
        <w:left w:val="none" w:sz="0" w:space="0" w:color="auto"/>
        <w:bottom w:val="none" w:sz="0" w:space="0" w:color="auto"/>
        <w:right w:val="none" w:sz="0" w:space="0" w:color="auto"/>
      </w:divBdr>
    </w:div>
    <w:div w:id="1820461077">
      <w:bodyDiv w:val="1"/>
      <w:marLeft w:val="0"/>
      <w:marRight w:val="0"/>
      <w:marTop w:val="0"/>
      <w:marBottom w:val="0"/>
      <w:divBdr>
        <w:top w:val="none" w:sz="0" w:space="0" w:color="auto"/>
        <w:left w:val="none" w:sz="0" w:space="0" w:color="auto"/>
        <w:bottom w:val="none" w:sz="0" w:space="0" w:color="auto"/>
        <w:right w:val="none" w:sz="0" w:space="0" w:color="auto"/>
      </w:divBdr>
    </w:div>
    <w:div w:id="2018606661">
      <w:bodyDiv w:val="1"/>
      <w:marLeft w:val="0"/>
      <w:marRight w:val="0"/>
      <w:marTop w:val="0"/>
      <w:marBottom w:val="0"/>
      <w:divBdr>
        <w:top w:val="none" w:sz="0" w:space="0" w:color="auto"/>
        <w:left w:val="none" w:sz="0" w:space="0" w:color="auto"/>
        <w:bottom w:val="none" w:sz="0" w:space="0" w:color="auto"/>
        <w:right w:val="none" w:sz="0" w:space="0" w:color="auto"/>
      </w:divBdr>
    </w:div>
    <w:div w:id="2030637239">
      <w:bodyDiv w:val="1"/>
      <w:marLeft w:val="0"/>
      <w:marRight w:val="0"/>
      <w:marTop w:val="0"/>
      <w:marBottom w:val="0"/>
      <w:divBdr>
        <w:top w:val="none" w:sz="0" w:space="0" w:color="auto"/>
        <w:left w:val="none" w:sz="0" w:space="0" w:color="auto"/>
        <w:bottom w:val="none" w:sz="0" w:space="0" w:color="auto"/>
        <w:right w:val="none" w:sz="0" w:space="0" w:color="auto"/>
      </w:divBdr>
    </w:div>
    <w:div w:id="207172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6CE5C39A5DA0D74BC7538B4E743568A1CBB77A8FF1D743F4D577973A94C53A70B3A01CB9B4CA4C9C2FAA93AF8C663B42911AA19D3CEC8F6EE1A2CD094pDYBH" TargetMode="External"/><Relationship Id="rId3" Type="http://schemas.openxmlformats.org/officeDocument/2006/relationships/settings" Target="settings.xml"/><Relationship Id="rId7" Type="http://schemas.openxmlformats.org/officeDocument/2006/relationships/hyperlink" Target="mailto:info@exot.b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bchenko.M\Desktop\&#1064;&#1072;&#1073;&#1083;&#1086;&#1085;&#1099;\&#1055;&#1080;&#1089;&#1100;&#1084;&#1086;.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C1C14-9BB4-4506-8D5E-5B42FD844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Письмо</Template>
  <TotalTime>77</TotalTime>
  <Pages>2</Pages>
  <Words>351</Words>
  <Characters>2006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[Адресат]</vt:lpstr>
    </vt:vector>
  </TitlesOfParts>
  <Company>MinTrud</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[Адресат]</dc:title>
  <dc:creator>Токаревская Светлана Викторовна</dc:creator>
  <cp:lastModifiedBy>Глушанкова Оксана Валерьевна</cp:lastModifiedBy>
  <cp:revision>39</cp:revision>
  <cp:lastPrinted>2025-04-09T07:12:00Z</cp:lastPrinted>
  <dcterms:created xsi:type="dcterms:W3CDTF">2025-04-01T11:29:00Z</dcterms:created>
  <dcterms:modified xsi:type="dcterms:W3CDTF">2025-04-09T08:20:00Z</dcterms:modified>
</cp:coreProperties>
</file>