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97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5"/>
        <w:gridCol w:w="1142"/>
        <w:gridCol w:w="3960"/>
      </w:tblGrid>
      <w:tr w:rsidR="00DC00CB" w:rsidRPr="00C301E1" w14:paraId="44DE7606" w14:textId="77777777" w:rsidTr="009A6B31">
        <w:trPr>
          <w:cantSplit/>
          <w:trHeight w:val="2098"/>
        </w:trPr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B71ED2" w14:textId="77777777" w:rsidR="00335A52" w:rsidRPr="00DC00CB" w:rsidRDefault="00335A52" w:rsidP="009A6B31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  <w:p w14:paraId="30266430" w14:textId="77777777" w:rsidR="00335A52" w:rsidRPr="00DC00CB" w:rsidRDefault="00335A52" w:rsidP="009A6B31">
            <w:pPr>
              <w:jc w:val="center"/>
              <w:rPr>
                <w:b/>
                <w:caps/>
                <w:sz w:val="22"/>
                <w:szCs w:val="22"/>
                <w:lang w:val="be-BY"/>
              </w:rPr>
            </w:pPr>
            <w:r w:rsidRPr="00DC00CB">
              <w:rPr>
                <w:b/>
                <w:caps/>
                <w:sz w:val="22"/>
                <w:szCs w:val="22"/>
                <w:lang w:val="be-BY"/>
              </w:rPr>
              <w:t>міністэрства працы</w:t>
            </w:r>
          </w:p>
          <w:p w14:paraId="4BDE4FB1" w14:textId="77777777" w:rsidR="00335A52" w:rsidRPr="00DC00CB" w:rsidRDefault="00335A52" w:rsidP="009A6B31">
            <w:pPr>
              <w:jc w:val="center"/>
              <w:rPr>
                <w:b/>
                <w:caps/>
                <w:sz w:val="22"/>
                <w:szCs w:val="22"/>
                <w:lang w:val="be-BY"/>
              </w:rPr>
            </w:pPr>
            <w:r w:rsidRPr="00DC00CB">
              <w:rPr>
                <w:b/>
                <w:caps/>
                <w:sz w:val="22"/>
                <w:szCs w:val="22"/>
                <w:lang w:val="be-BY"/>
              </w:rPr>
              <w:t>і сацыяльнай абароны</w:t>
            </w:r>
          </w:p>
          <w:p w14:paraId="2AA4135E" w14:textId="77777777" w:rsidR="00335A52" w:rsidRPr="00DC00CB" w:rsidRDefault="00335A52" w:rsidP="009A6B31">
            <w:pPr>
              <w:jc w:val="center"/>
              <w:rPr>
                <w:b/>
                <w:caps/>
                <w:sz w:val="22"/>
                <w:szCs w:val="22"/>
                <w:lang w:val="be-BY"/>
              </w:rPr>
            </w:pPr>
            <w:r w:rsidRPr="00DC00CB">
              <w:rPr>
                <w:b/>
                <w:caps/>
                <w:sz w:val="22"/>
                <w:szCs w:val="22"/>
                <w:lang w:val="be-BY"/>
              </w:rPr>
              <w:t>рэспублікі беларусь</w:t>
            </w:r>
          </w:p>
          <w:p w14:paraId="7387BD5C" w14:textId="77777777" w:rsidR="00335A52" w:rsidRPr="00DC00CB" w:rsidRDefault="00335A52" w:rsidP="009A6B31">
            <w:pPr>
              <w:jc w:val="center"/>
              <w:rPr>
                <w:b/>
                <w:caps/>
                <w:sz w:val="16"/>
                <w:lang w:val="de-DE"/>
              </w:rPr>
            </w:pPr>
          </w:p>
          <w:p w14:paraId="397865D0" w14:textId="77777777" w:rsidR="00335A52" w:rsidRPr="00DC00CB" w:rsidRDefault="00335A52" w:rsidP="009A6B31">
            <w:pPr>
              <w:jc w:val="center"/>
              <w:rPr>
                <w:sz w:val="18"/>
              </w:rPr>
            </w:pPr>
            <w:r w:rsidRPr="00DC00CB">
              <w:rPr>
                <w:sz w:val="18"/>
              </w:rPr>
              <w:t xml:space="preserve">пр. </w:t>
            </w:r>
            <w:r w:rsidRPr="00DC00CB">
              <w:rPr>
                <w:sz w:val="18"/>
                <w:lang w:val="be-BY"/>
              </w:rPr>
              <w:t>Пераможцаў</w:t>
            </w:r>
            <w:r w:rsidRPr="00DC00CB">
              <w:rPr>
                <w:sz w:val="18"/>
              </w:rPr>
              <w:t xml:space="preserve">, 23, к. 2, </w:t>
            </w:r>
            <w:smartTag w:uri="urn:schemas-microsoft-com:office:smarttags" w:element="metricconverter">
              <w:smartTagPr>
                <w:attr w:name="ProductID" w:val="220004, г"/>
              </w:smartTagPr>
              <w:r w:rsidRPr="00DC00CB">
                <w:rPr>
                  <w:caps/>
                  <w:sz w:val="18"/>
                </w:rPr>
                <w:t xml:space="preserve">220004, </w:t>
              </w:r>
              <w:r w:rsidRPr="00DC00CB">
                <w:rPr>
                  <w:sz w:val="18"/>
                </w:rPr>
                <w:t>г</w:t>
              </w:r>
            </w:smartTag>
            <w:r w:rsidRPr="00DC00CB">
              <w:rPr>
                <w:sz w:val="18"/>
              </w:rPr>
              <w:t xml:space="preserve">. Miнск </w:t>
            </w:r>
          </w:p>
          <w:p w14:paraId="5AE6ABE9" w14:textId="77777777" w:rsidR="00335A52" w:rsidRPr="00DC00CB" w:rsidRDefault="00335A52" w:rsidP="009A6B31">
            <w:pPr>
              <w:jc w:val="center"/>
              <w:rPr>
                <w:sz w:val="18"/>
              </w:rPr>
            </w:pPr>
            <w:r w:rsidRPr="00DC00CB">
              <w:rPr>
                <w:sz w:val="18"/>
                <w:lang w:val="be-BY"/>
              </w:rPr>
              <w:t>т</w:t>
            </w:r>
            <w:r w:rsidRPr="00DC00CB">
              <w:rPr>
                <w:sz w:val="18"/>
              </w:rPr>
              <w:t>эл. (017) 306-37-97, факс (017) 306-38-84</w:t>
            </w:r>
          </w:p>
          <w:p w14:paraId="5E5DF132" w14:textId="77777777" w:rsidR="00335A52" w:rsidRPr="00DC00CB" w:rsidRDefault="00335A52" w:rsidP="009A6B31">
            <w:pPr>
              <w:jc w:val="center"/>
              <w:rPr>
                <w:sz w:val="22"/>
                <w:lang w:val="en-US"/>
              </w:rPr>
            </w:pPr>
            <w:r w:rsidRPr="00DC00CB">
              <w:rPr>
                <w:sz w:val="22"/>
                <w:lang w:val="en-US"/>
              </w:rPr>
              <w:t>E-mail: mlsp@mintrud.gov.by</w:t>
            </w:r>
          </w:p>
          <w:p w14:paraId="54FAE60D" w14:textId="77777777" w:rsidR="00335A52" w:rsidRPr="00DC00CB" w:rsidRDefault="00335A52" w:rsidP="009A6B31">
            <w:pPr>
              <w:jc w:val="center"/>
              <w:rPr>
                <w:b/>
                <w:caps/>
                <w:lang w:val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58673A" w14:textId="77777777" w:rsidR="00335A52" w:rsidRPr="00DC00CB" w:rsidRDefault="00335A52" w:rsidP="009A6B31">
            <w:pPr>
              <w:pStyle w:val="a4"/>
              <w:tabs>
                <w:tab w:val="left" w:pos="708"/>
              </w:tabs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7CE221" w14:textId="77777777" w:rsidR="00335A52" w:rsidRPr="00DC00CB" w:rsidRDefault="00335A52" w:rsidP="009A6B31">
            <w:pPr>
              <w:jc w:val="right"/>
              <w:rPr>
                <w:rFonts w:ascii="Peterburg" w:hAnsi="Peterburg"/>
                <w:b/>
                <w:sz w:val="22"/>
                <w:lang w:val="en-US"/>
              </w:rPr>
            </w:pPr>
          </w:p>
          <w:p w14:paraId="7BFBDF74" w14:textId="77777777" w:rsidR="00335A52" w:rsidRPr="00DC00CB" w:rsidRDefault="00335A52" w:rsidP="009A6B31">
            <w:pPr>
              <w:jc w:val="center"/>
              <w:rPr>
                <w:b/>
                <w:caps/>
                <w:sz w:val="22"/>
                <w:szCs w:val="22"/>
              </w:rPr>
            </w:pPr>
            <w:r w:rsidRPr="00DC00CB">
              <w:rPr>
                <w:b/>
                <w:caps/>
                <w:sz w:val="22"/>
                <w:szCs w:val="22"/>
              </w:rPr>
              <w:t>МИНИС</w:t>
            </w:r>
            <w:r w:rsidR="0023297F" w:rsidRPr="00DC00CB">
              <w:rPr>
                <w:b/>
                <w:caps/>
                <w:sz w:val="22"/>
                <w:szCs w:val="22"/>
              </w:rPr>
              <w:t>Т</w:t>
            </w:r>
            <w:r w:rsidRPr="00DC00CB">
              <w:rPr>
                <w:b/>
                <w:caps/>
                <w:sz w:val="22"/>
                <w:szCs w:val="22"/>
              </w:rPr>
              <w:t>ЕРСТВО ТРУДА</w:t>
            </w:r>
          </w:p>
          <w:p w14:paraId="08B872AF" w14:textId="77777777" w:rsidR="00335A52" w:rsidRPr="00DC00CB" w:rsidRDefault="00335A52" w:rsidP="009A6B31">
            <w:pPr>
              <w:jc w:val="center"/>
              <w:rPr>
                <w:b/>
                <w:caps/>
                <w:sz w:val="22"/>
                <w:szCs w:val="22"/>
              </w:rPr>
            </w:pPr>
            <w:r w:rsidRPr="00DC00CB">
              <w:rPr>
                <w:b/>
                <w:caps/>
                <w:sz w:val="22"/>
                <w:szCs w:val="22"/>
              </w:rPr>
              <w:t>И СОЦИАЛЬНОЙ ЗАЩИТЫ</w:t>
            </w:r>
          </w:p>
          <w:p w14:paraId="27145BB3" w14:textId="77777777" w:rsidR="00335A52" w:rsidRPr="00DC00CB" w:rsidRDefault="00335A52" w:rsidP="009A6B31">
            <w:pPr>
              <w:jc w:val="center"/>
              <w:rPr>
                <w:b/>
                <w:caps/>
                <w:sz w:val="22"/>
                <w:szCs w:val="22"/>
              </w:rPr>
            </w:pPr>
            <w:r w:rsidRPr="00DC00CB">
              <w:rPr>
                <w:b/>
                <w:caps/>
                <w:sz w:val="22"/>
                <w:szCs w:val="22"/>
              </w:rPr>
              <w:t>РЕСПУБЛИКИ БЕЛАРУСЬ</w:t>
            </w:r>
          </w:p>
          <w:p w14:paraId="530E9760" w14:textId="77777777" w:rsidR="00335A52" w:rsidRPr="00DC00CB" w:rsidRDefault="00335A52" w:rsidP="009A6B31">
            <w:pPr>
              <w:jc w:val="center"/>
              <w:rPr>
                <w:b/>
                <w:caps/>
                <w:sz w:val="16"/>
              </w:rPr>
            </w:pPr>
          </w:p>
          <w:p w14:paraId="71D2244D" w14:textId="77777777" w:rsidR="00335A52" w:rsidRPr="00DC00CB" w:rsidRDefault="00335A52" w:rsidP="009A6B31">
            <w:pPr>
              <w:jc w:val="center"/>
              <w:rPr>
                <w:sz w:val="18"/>
              </w:rPr>
            </w:pPr>
            <w:r w:rsidRPr="00DC00CB">
              <w:rPr>
                <w:sz w:val="18"/>
              </w:rPr>
              <w:t xml:space="preserve">пр. Победителей, 23, к. 2, </w:t>
            </w:r>
            <w:smartTag w:uri="urn:schemas-microsoft-com:office:smarttags" w:element="metricconverter">
              <w:smartTagPr>
                <w:attr w:name="ProductID" w:val="220004, г"/>
              </w:smartTagPr>
              <w:r w:rsidRPr="00DC00CB">
                <w:rPr>
                  <w:caps/>
                  <w:sz w:val="18"/>
                </w:rPr>
                <w:t xml:space="preserve">220004, </w:t>
              </w:r>
              <w:r w:rsidRPr="00DC00CB">
                <w:rPr>
                  <w:sz w:val="18"/>
                </w:rPr>
                <w:t>г</w:t>
              </w:r>
            </w:smartTag>
            <w:r w:rsidRPr="00DC00CB">
              <w:rPr>
                <w:sz w:val="18"/>
              </w:rPr>
              <w:t>. Минск</w:t>
            </w:r>
          </w:p>
          <w:p w14:paraId="25C7836D" w14:textId="77777777" w:rsidR="00335A52" w:rsidRPr="00DC00CB" w:rsidRDefault="00335A52" w:rsidP="009A6B31">
            <w:pPr>
              <w:jc w:val="center"/>
              <w:rPr>
                <w:sz w:val="18"/>
              </w:rPr>
            </w:pPr>
            <w:r w:rsidRPr="00DC00CB">
              <w:rPr>
                <w:sz w:val="18"/>
              </w:rPr>
              <w:t>тел. (017) 306-37-97, факс (017) 306-38-84</w:t>
            </w:r>
          </w:p>
          <w:p w14:paraId="7209C456" w14:textId="77777777" w:rsidR="00335A52" w:rsidRPr="00DC00CB" w:rsidRDefault="00335A52" w:rsidP="009A6B31">
            <w:pPr>
              <w:jc w:val="center"/>
              <w:rPr>
                <w:sz w:val="22"/>
                <w:lang w:val="en-US"/>
              </w:rPr>
            </w:pPr>
            <w:r w:rsidRPr="00DC00CB">
              <w:rPr>
                <w:sz w:val="22"/>
                <w:lang w:val="en-US"/>
              </w:rPr>
              <w:t>E-mail: mlsp@mintrud.gov.by</w:t>
            </w:r>
          </w:p>
          <w:p w14:paraId="7BBE0BFA" w14:textId="77777777" w:rsidR="00335A52" w:rsidRPr="00DC00CB" w:rsidRDefault="00335A52" w:rsidP="009A6B31">
            <w:pPr>
              <w:jc w:val="center"/>
              <w:rPr>
                <w:sz w:val="18"/>
                <w:lang w:val="en-US"/>
              </w:rPr>
            </w:pPr>
          </w:p>
        </w:tc>
      </w:tr>
    </w:tbl>
    <w:p w14:paraId="256295EE" w14:textId="77777777" w:rsidR="00335A52" w:rsidRPr="00DC00CB" w:rsidRDefault="00335A52" w:rsidP="00335A52">
      <w:pPr>
        <w:tabs>
          <w:tab w:val="left" w:pos="4500"/>
        </w:tabs>
        <w:rPr>
          <w:lang w:val="en-US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4929"/>
      </w:tblGrid>
      <w:tr w:rsidR="002530B8" w:rsidRPr="00DC00CB" w14:paraId="475531D9" w14:textId="77777777" w:rsidTr="00811B66">
        <w:tc>
          <w:tcPr>
            <w:tcW w:w="4928" w:type="dxa"/>
          </w:tcPr>
          <w:p w14:paraId="521E8574" w14:textId="77777777" w:rsidR="002530B8" w:rsidRPr="00DC00CB" w:rsidRDefault="00C301E1" w:rsidP="002530B8">
            <w:pPr>
              <w:tabs>
                <w:tab w:val="left" w:pos="4500"/>
              </w:tabs>
              <w:rPr>
                <w:u w:val="single"/>
              </w:rPr>
            </w:pPr>
            <w:r>
              <w:rPr>
                <w:u w:val="single"/>
              </w:rPr>
              <w:t>17</w:t>
            </w:r>
            <w:r w:rsidR="0029006A" w:rsidRPr="00DC00CB">
              <w:rPr>
                <w:u w:val="single"/>
              </w:rPr>
              <w:t>.</w:t>
            </w:r>
            <w:r w:rsidR="00586E99" w:rsidRPr="00DC00CB">
              <w:rPr>
                <w:u w:val="single"/>
              </w:rPr>
              <w:t>0</w:t>
            </w:r>
            <w:r w:rsidR="00492D33" w:rsidRPr="00DC00CB">
              <w:rPr>
                <w:u w:val="single"/>
              </w:rPr>
              <w:t>4</w:t>
            </w:r>
            <w:r w:rsidR="0029006A" w:rsidRPr="00DC00CB">
              <w:rPr>
                <w:u w:val="single"/>
              </w:rPr>
              <w:t>.202</w:t>
            </w:r>
            <w:r w:rsidR="00156A35" w:rsidRPr="00DC00CB">
              <w:rPr>
                <w:u w:val="single"/>
              </w:rPr>
              <w:t>4</w:t>
            </w:r>
            <w:r w:rsidR="002530B8" w:rsidRPr="00DC00CB">
              <w:t xml:space="preserve"> № </w:t>
            </w:r>
            <w:r w:rsidR="0029006A" w:rsidRPr="00DC00CB">
              <w:rPr>
                <w:u w:val="single"/>
              </w:rPr>
              <w:t>1</w:t>
            </w:r>
            <w:r w:rsidR="00156A35" w:rsidRPr="00DC00CB">
              <w:rPr>
                <w:u w:val="single"/>
              </w:rPr>
              <w:t>-</w:t>
            </w:r>
            <w:r w:rsidR="009C24CF" w:rsidRPr="00DC00CB">
              <w:rPr>
                <w:u w:val="single"/>
              </w:rPr>
              <w:t>1</w:t>
            </w:r>
            <w:r w:rsidR="0029006A" w:rsidRPr="00DC00CB">
              <w:rPr>
                <w:u w:val="single"/>
              </w:rPr>
              <w:t>-1</w:t>
            </w:r>
            <w:r w:rsidR="00156A35" w:rsidRPr="00DC00CB">
              <w:rPr>
                <w:u w:val="single"/>
              </w:rPr>
              <w:t>6</w:t>
            </w:r>
            <w:r w:rsidR="0029006A" w:rsidRPr="00DC00CB">
              <w:rPr>
                <w:u w:val="single"/>
              </w:rPr>
              <w:t>/</w:t>
            </w:r>
            <w:r w:rsidR="00492D33" w:rsidRPr="00DC00CB">
              <w:rPr>
                <w:u w:val="single"/>
              </w:rPr>
              <w:t>3</w:t>
            </w:r>
            <w:r w:rsidR="009D5A46" w:rsidRPr="00DC00CB">
              <w:rPr>
                <w:u w:val="single"/>
              </w:rPr>
              <w:t>7</w:t>
            </w:r>
            <w:r w:rsidR="007B50C4" w:rsidRPr="00DC00CB">
              <w:rPr>
                <w:u w:val="single"/>
              </w:rPr>
              <w:t>-</w:t>
            </w:r>
            <w:r w:rsidR="00492D33" w:rsidRPr="00DC00CB">
              <w:rPr>
                <w:u w:val="single"/>
              </w:rPr>
              <w:t>По(</w:t>
            </w:r>
            <w:r w:rsidR="00DC00CB" w:rsidRPr="00DC00CB">
              <w:rPr>
                <w:u w:val="single"/>
              </w:rPr>
              <w:t>3</w:t>
            </w:r>
            <w:r w:rsidR="00492D33" w:rsidRPr="00DC00CB">
              <w:rPr>
                <w:u w:val="single"/>
              </w:rPr>
              <w:t>)</w:t>
            </w:r>
            <w:r w:rsidR="000B0E8D" w:rsidRPr="00DC00CB">
              <w:rPr>
                <w:u w:val="single"/>
              </w:rPr>
              <w:t>-</w:t>
            </w:r>
            <w:r w:rsidR="007B50C4" w:rsidRPr="00DC00CB">
              <w:rPr>
                <w:u w:val="single"/>
              </w:rPr>
              <w:t>71</w:t>
            </w:r>
          </w:p>
          <w:p w14:paraId="77F2A39B" w14:textId="77777777" w:rsidR="00673A11" w:rsidRPr="00DC00CB" w:rsidRDefault="00673A11" w:rsidP="002530B8">
            <w:pPr>
              <w:tabs>
                <w:tab w:val="left" w:pos="4500"/>
              </w:tabs>
            </w:pPr>
            <w:r w:rsidRPr="00DC00CB">
              <w:t xml:space="preserve">                  № </w:t>
            </w:r>
            <w:r w:rsidR="00DC00CB" w:rsidRPr="00DC00CB">
              <w:rPr>
                <w:u w:val="single"/>
              </w:rPr>
              <w:t>11022400000347</w:t>
            </w:r>
          </w:p>
          <w:p w14:paraId="327B63CD" w14:textId="77777777" w:rsidR="002530B8" w:rsidRPr="00DC00CB" w:rsidRDefault="002530B8" w:rsidP="009D5A46">
            <w:pPr>
              <w:tabs>
                <w:tab w:val="left" w:pos="4500"/>
              </w:tabs>
            </w:pPr>
            <w:r w:rsidRPr="00DC00CB">
              <w:t xml:space="preserve">На </w:t>
            </w:r>
            <w:r w:rsidR="009D5A46" w:rsidRPr="00DC00CB">
              <w:t xml:space="preserve">№ </w:t>
            </w:r>
            <w:r w:rsidR="007B50C4" w:rsidRPr="00DC00CB">
              <w:t>_______</w:t>
            </w:r>
            <w:r w:rsidRPr="00DC00CB">
              <w:t xml:space="preserve"> от </w:t>
            </w:r>
            <w:r w:rsidR="007B50C4" w:rsidRPr="00DC00CB">
              <w:t>_________</w:t>
            </w:r>
          </w:p>
        </w:tc>
        <w:tc>
          <w:tcPr>
            <w:tcW w:w="4929" w:type="dxa"/>
          </w:tcPr>
          <w:p w14:paraId="42B077EE" w14:textId="77777777" w:rsidR="002530B8" w:rsidRPr="00DC00CB" w:rsidRDefault="002530B8" w:rsidP="00751B5D">
            <w:pPr>
              <w:tabs>
                <w:tab w:val="left" w:pos="4500"/>
              </w:tabs>
              <w:spacing w:line="280" w:lineRule="exact"/>
              <w:jc w:val="both"/>
            </w:pPr>
          </w:p>
          <w:p w14:paraId="06F5B1BE" w14:textId="77777777" w:rsidR="00751B5D" w:rsidRPr="00DC00CB" w:rsidRDefault="00751B5D" w:rsidP="00751B5D">
            <w:pPr>
              <w:tabs>
                <w:tab w:val="left" w:pos="4500"/>
              </w:tabs>
              <w:spacing w:line="280" w:lineRule="exact"/>
              <w:jc w:val="both"/>
            </w:pPr>
          </w:p>
          <w:p w14:paraId="1AB0760E" w14:textId="77777777" w:rsidR="007B50C4" w:rsidRPr="00DC00CB" w:rsidRDefault="00492D33" w:rsidP="00F95B6F">
            <w:pPr>
              <w:tabs>
                <w:tab w:val="left" w:pos="4500"/>
              </w:tabs>
              <w:spacing w:line="280" w:lineRule="exact"/>
              <w:jc w:val="both"/>
            </w:pPr>
            <w:r w:rsidRPr="00DC00CB">
              <w:t>Полевчуку</w:t>
            </w:r>
            <w:r w:rsidR="009D5A46" w:rsidRPr="00DC00CB">
              <w:t xml:space="preserve"> </w:t>
            </w:r>
            <w:r w:rsidRPr="00DC00CB">
              <w:t>М.В</w:t>
            </w:r>
            <w:r w:rsidR="009D5A46" w:rsidRPr="00DC00CB">
              <w:t>.</w:t>
            </w:r>
          </w:p>
          <w:p w14:paraId="7EADBB1E" w14:textId="77777777" w:rsidR="008B748C" w:rsidRPr="00DC00CB" w:rsidRDefault="008B748C" w:rsidP="007B19AB">
            <w:pPr>
              <w:tabs>
                <w:tab w:val="left" w:pos="4500"/>
              </w:tabs>
              <w:spacing w:line="80" w:lineRule="exact"/>
              <w:jc w:val="both"/>
            </w:pPr>
          </w:p>
          <w:p w14:paraId="69F06B67" w14:textId="77777777" w:rsidR="007B50C4" w:rsidRPr="00DC00CB" w:rsidRDefault="00492D33" w:rsidP="009D5A46">
            <w:pPr>
              <w:tabs>
                <w:tab w:val="left" w:pos="4500"/>
              </w:tabs>
              <w:spacing w:line="280" w:lineRule="exact"/>
              <w:jc w:val="both"/>
              <w:rPr>
                <w:szCs w:val="30"/>
              </w:rPr>
            </w:pPr>
            <w:r w:rsidRPr="00DC00CB">
              <w:rPr>
                <w:szCs w:val="30"/>
              </w:rPr>
              <w:t>polevchyk@gmail.com</w:t>
            </w:r>
            <w:hyperlink r:id="rId7" w:history="1"/>
          </w:p>
        </w:tc>
      </w:tr>
    </w:tbl>
    <w:p w14:paraId="2A662D19" w14:textId="77777777" w:rsidR="00997E50" w:rsidRPr="00DC00CB" w:rsidRDefault="00997E50" w:rsidP="002530B8">
      <w:pPr>
        <w:spacing w:line="360" w:lineRule="auto"/>
      </w:pPr>
    </w:p>
    <w:tbl>
      <w:tblPr>
        <w:tblW w:w="9896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896"/>
      </w:tblGrid>
      <w:tr w:rsidR="009D5A46" w:rsidRPr="00DC00CB" w14:paraId="2ED8AED8" w14:textId="77777777" w:rsidTr="009D5A46">
        <w:trPr>
          <w:trHeight w:val="175"/>
        </w:trPr>
        <w:tc>
          <w:tcPr>
            <w:tcW w:w="9896" w:type="dxa"/>
          </w:tcPr>
          <w:p w14:paraId="2CDCD4B3" w14:textId="77777777" w:rsidR="005A5EDF" w:rsidRPr="00DC00CB" w:rsidRDefault="009D5A46" w:rsidP="00492D33">
            <w:pPr>
              <w:jc w:val="center"/>
            </w:pPr>
            <w:r w:rsidRPr="00DC00CB">
              <w:t>Уважаем</w:t>
            </w:r>
            <w:r w:rsidR="00492D33" w:rsidRPr="00DC00CB">
              <w:t>ый Максим Валерьевич</w:t>
            </w:r>
            <w:r w:rsidRPr="00DC00CB">
              <w:t>!</w:t>
            </w:r>
          </w:p>
        </w:tc>
      </w:tr>
    </w:tbl>
    <w:p w14:paraId="49B869D0" w14:textId="77777777" w:rsidR="00A07E02" w:rsidRPr="00DC00CB" w:rsidRDefault="00A07E02" w:rsidP="004824B4"/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41"/>
      </w:tblGrid>
      <w:tr w:rsidR="009D5A46" w:rsidRPr="00DC00CB" w14:paraId="4FF5AC0E" w14:textId="77777777" w:rsidTr="00751B5D">
        <w:tc>
          <w:tcPr>
            <w:tcW w:w="9857" w:type="dxa"/>
          </w:tcPr>
          <w:p w14:paraId="42C02621" w14:textId="77777777" w:rsidR="00BF54AC" w:rsidRDefault="00840B87" w:rsidP="00C91222">
            <w:pPr>
              <w:ind w:firstLine="709"/>
              <w:jc w:val="both"/>
              <w:rPr>
                <w:szCs w:val="30"/>
              </w:rPr>
            </w:pPr>
            <w:r w:rsidRPr="00DC00CB">
              <w:rPr>
                <w:szCs w:val="30"/>
              </w:rPr>
              <w:t xml:space="preserve">Министерство труда и социальной защиты рассмотрело Ваше </w:t>
            </w:r>
            <w:r w:rsidR="006556CD">
              <w:rPr>
                <w:szCs w:val="30"/>
              </w:rPr>
              <w:t xml:space="preserve">очередное </w:t>
            </w:r>
            <w:r w:rsidRPr="00DC00CB">
              <w:rPr>
                <w:szCs w:val="30"/>
              </w:rPr>
              <w:t>обращение</w:t>
            </w:r>
            <w:r w:rsidR="00F668AD">
              <w:rPr>
                <w:szCs w:val="30"/>
              </w:rPr>
              <w:t xml:space="preserve"> и сообщает</w:t>
            </w:r>
            <w:r w:rsidR="00BF54AC">
              <w:rPr>
                <w:szCs w:val="30"/>
              </w:rPr>
              <w:t xml:space="preserve"> следующее.</w:t>
            </w:r>
          </w:p>
          <w:p w14:paraId="6083AA76" w14:textId="77777777" w:rsidR="00597E45" w:rsidRPr="006F3395" w:rsidRDefault="00BF54AC" w:rsidP="00C91222">
            <w:pPr>
              <w:ind w:firstLine="709"/>
              <w:jc w:val="both"/>
              <w:rPr>
                <w:szCs w:val="30"/>
              </w:rPr>
            </w:pPr>
            <w:r>
              <w:rPr>
                <w:szCs w:val="30"/>
              </w:rPr>
              <w:t xml:space="preserve">В случаях и порядке, предусмотренных </w:t>
            </w:r>
            <w:r w:rsidRPr="006F3395">
              <w:rPr>
                <w:szCs w:val="30"/>
              </w:rPr>
              <w:t>Инструкци</w:t>
            </w:r>
            <w:r>
              <w:rPr>
                <w:szCs w:val="30"/>
              </w:rPr>
              <w:t>ей</w:t>
            </w:r>
            <w:r w:rsidRPr="006F3395">
              <w:rPr>
                <w:szCs w:val="30"/>
              </w:rPr>
              <w:t xml:space="preserve"> о порядке обучения, стажировки, инструктажа и проверки знаний работающих по вопросам охраны труда, утвержденной постановлением Министерства труда и социальной защиты Республики Беларусь от 28 ноября 2008 г. № 175</w:t>
            </w:r>
            <w:r>
              <w:rPr>
                <w:szCs w:val="30"/>
              </w:rPr>
              <w:t xml:space="preserve">, </w:t>
            </w:r>
            <w:r w:rsidRPr="00DC00CB">
              <w:rPr>
                <w:szCs w:val="30"/>
              </w:rPr>
              <w:t>работник</w:t>
            </w:r>
            <w:r>
              <w:rPr>
                <w:szCs w:val="30"/>
              </w:rPr>
              <w:t xml:space="preserve"> </w:t>
            </w:r>
            <w:r w:rsidR="00597E45" w:rsidRPr="00597E45">
              <w:rPr>
                <w:szCs w:val="30"/>
              </w:rPr>
              <w:t xml:space="preserve">до начала самостоятельной работы </w:t>
            </w:r>
            <w:r w:rsidR="00597E45">
              <w:rPr>
                <w:szCs w:val="30"/>
              </w:rPr>
              <w:t>про</w:t>
            </w:r>
            <w:r w:rsidR="006F3395">
              <w:rPr>
                <w:szCs w:val="30"/>
              </w:rPr>
              <w:t>ходит</w:t>
            </w:r>
            <w:r w:rsidR="00597E45">
              <w:rPr>
                <w:szCs w:val="30"/>
              </w:rPr>
              <w:t xml:space="preserve"> </w:t>
            </w:r>
            <w:r w:rsidR="006F3395">
              <w:rPr>
                <w:szCs w:val="30"/>
              </w:rPr>
              <w:t xml:space="preserve">вначале </w:t>
            </w:r>
            <w:r w:rsidR="000A46D6" w:rsidRPr="009F1802">
              <w:t>п</w:t>
            </w:r>
            <w:r w:rsidR="000A46D6" w:rsidRPr="009F1802">
              <w:rPr>
                <w:szCs w:val="30"/>
              </w:rPr>
              <w:t>ервичны</w:t>
            </w:r>
            <w:r w:rsidR="000A46D6">
              <w:rPr>
                <w:szCs w:val="30"/>
              </w:rPr>
              <w:t>й</w:t>
            </w:r>
            <w:r w:rsidR="000A46D6" w:rsidRPr="009F1802">
              <w:rPr>
                <w:szCs w:val="30"/>
              </w:rPr>
              <w:t xml:space="preserve"> инструктаж по охране труда</w:t>
            </w:r>
            <w:r w:rsidR="000A46D6">
              <w:rPr>
                <w:szCs w:val="30"/>
              </w:rPr>
              <w:t xml:space="preserve">, </w:t>
            </w:r>
            <w:r w:rsidR="000A46D6">
              <w:t>а затем</w:t>
            </w:r>
            <w:r w:rsidR="000A46D6">
              <w:rPr>
                <w:szCs w:val="30"/>
              </w:rPr>
              <w:t xml:space="preserve"> </w:t>
            </w:r>
            <w:r w:rsidR="00597E45">
              <w:rPr>
                <w:szCs w:val="30"/>
              </w:rPr>
              <w:t>стажировк</w:t>
            </w:r>
            <w:r w:rsidR="006F3395">
              <w:rPr>
                <w:szCs w:val="30"/>
              </w:rPr>
              <w:t>у</w:t>
            </w:r>
            <w:r w:rsidR="00597E45">
              <w:rPr>
                <w:szCs w:val="30"/>
              </w:rPr>
              <w:t xml:space="preserve"> </w:t>
            </w:r>
            <w:r w:rsidR="00597E45">
              <w:t>по вопросам охраны труда</w:t>
            </w:r>
            <w:r w:rsidR="006F3395">
              <w:rPr>
                <w:szCs w:val="30"/>
              </w:rPr>
              <w:t>.</w:t>
            </w:r>
          </w:p>
          <w:p w14:paraId="362F4EFA" w14:textId="77777777" w:rsidR="00492D33" w:rsidRPr="00DC00CB" w:rsidRDefault="00760509" w:rsidP="00A517FF">
            <w:pPr>
              <w:ind w:firstLine="709"/>
              <w:jc w:val="both"/>
              <w:rPr>
                <w:u w:val="single"/>
              </w:rPr>
            </w:pPr>
            <w:r w:rsidRPr="00DC00CB">
              <w:rPr>
                <w:rFonts w:eastAsia="Calibri"/>
                <w:szCs w:val="30"/>
              </w:rPr>
              <w:t xml:space="preserve">Повторно </w:t>
            </w:r>
            <w:r w:rsidR="00492D33" w:rsidRPr="00DC00CB">
              <w:rPr>
                <w:rFonts w:eastAsia="Calibri"/>
                <w:szCs w:val="30"/>
              </w:rPr>
              <w:t>информируем</w:t>
            </w:r>
            <w:r w:rsidR="00764021" w:rsidRPr="00DC00CB">
              <w:rPr>
                <w:rFonts w:eastAsia="Calibri"/>
                <w:szCs w:val="30"/>
              </w:rPr>
              <w:t xml:space="preserve"> Вас</w:t>
            </w:r>
            <w:r w:rsidR="00492D33" w:rsidRPr="00DC00CB">
              <w:rPr>
                <w:rFonts w:eastAsia="Calibri"/>
                <w:szCs w:val="30"/>
              </w:rPr>
              <w:t>, что в Министерстве организована работа Инфолинии</w:t>
            </w:r>
            <w:r w:rsidR="00492D33" w:rsidRPr="00DC00CB">
              <w:t xml:space="preserve"> (тел. </w:t>
            </w:r>
            <w:r w:rsidR="00492D33" w:rsidRPr="00DC00CB">
              <w:rPr>
                <w:szCs w:val="30"/>
              </w:rPr>
              <w:t>8 (017) 309-9-309)</w:t>
            </w:r>
            <w:r w:rsidR="00492D33" w:rsidRPr="00DC00CB">
              <w:rPr>
                <w:rFonts w:eastAsia="Calibri"/>
                <w:szCs w:val="30"/>
              </w:rPr>
              <w:t>. Консультирование заявителей осуществляете в рабочие дни с</w:t>
            </w:r>
            <w:r w:rsidR="00492D33" w:rsidRPr="00DC00CB">
              <w:t xml:space="preserve"> 9.00 до 10.30</w:t>
            </w:r>
            <w:r w:rsidR="00492D33" w:rsidRPr="00DC00CB">
              <w:rPr>
                <w:rFonts w:eastAsia="Calibri"/>
                <w:szCs w:val="30"/>
              </w:rPr>
              <w:t>.</w:t>
            </w:r>
          </w:p>
        </w:tc>
      </w:tr>
    </w:tbl>
    <w:p w14:paraId="1ED669C2" w14:textId="77777777" w:rsidR="00891199" w:rsidRPr="00DC00CB" w:rsidRDefault="00891199" w:rsidP="002530B8">
      <w:pPr>
        <w:spacing w:line="360" w:lineRule="auto"/>
        <w:jc w:val="both"/>
      </w:pPr>
    </w:p>
    <w:p w14:paraId="22A3F4B2" w14:textId="77777777" w:rsidR="00A07E02" w:rsidRPr="00DC00CB" w:rsidRDefault="00D14304" w:rsidP="00997E50">
      <w:pPr>
        <w:pStyle w:val="4"/>
        <w:spacing w:line="360" w:lineRule="auto"/>
        <w:rPr>
          <w:szCs w:val="30"/>
        </w:rPr>
      </w:pPr>
      <w:r w:rsidRPr="00DC00CB">
        <w:t xml:space="preserve">Заместитель </w:t>
      </w:r>
      <w:r w:rsidR="00A7411A" w:rsidRPr="00DC00CB">
        <w:t>Министр</w:t>
      </w:r>
      <w:r w:rsidRPr="00DC00CB">
        <w:t>а</w:t>
      </w:r>
      <w:r w:rsidR="009A22C2" w:rsidRPr="00DC00CB">
        <w:tab/>
      </w:r>
      <w:r w:rsidR="009C24CF" w:rsidRPr="00DC00CB">
        <w:t>И</w:t>
      </w:r>
      <w:r w:rsidRPr="00DC00CB">
        <w:t>.</w:t>
      </w:r>
      <w:r w:rsidR="009C24CF" w:rsidRPr="00DC00CB">
        <w:t>Г</w:t>
      </w:r>
      <w:r w:rsidRPr="00DC00CB">
        <w:t>.</w:t>
      </w:r>
      <w:r w:rsidR="009C24CF" w:rsidRPr="00DC00CB">
        <w:t>Старовойтов</w:t>
      </w:r>
    </w:p>
    <w:p w14:paraId="06EF1381" w14:textId="77777777" w:rsidR="00EE00DA" w:rsidRPr="00DC00CB" w:rsidRDefault="00EE00DA" w:rsidP="00EE00DA"/>
    <w:p w14:paraId="1CCBF03E" w14:textId="77777777" w:rsidR="00492D33" w:rsidRPr="00DC00CB" w:rsidRDefault="00492D33" w:rsidP="00EE00DA"/>
    <w:p w14:paraId="56CC2CB9" w14:textId="77777777" w:rsidR="00AB0113" w:rsidRPr="00DC00CB" w:rsidRDefault="00AB0113" w:rsidP="00297A8F"/>
    <w:p w14:paraId="71DCA9DE" w14:textId="77777777" w:rsidR="006E3571" w:rsidRPr="00DC00CB" w:rsidRDefault="006E3571" w:rsidP="00297A8F"/>
    <w:p w14:paraId="396DA2BC" w14:textId="77777777" w:rsidR="006E3571" w:rsidRDefault="006E3571" w:rsidP="00297A8F"/>
    <w:p w14:paraId="3E08CE27" w14:textId="77777777" w:rsidR="00597E45" w:rsidRDefault="00597E45" w:rsidP="00297A8F"/>
    <w:p w14:paraId="72D98F6C" w14:textId="77777777" w:rsidR="00597E45" w:rsidRPr="00DC00CB" w:rsidRDefault="00597E45" w:rsidP="00297A8F"/>
    <w:p w14:paraId="1F601999" w14:textId="77777777" w:rsidR="006E3571" w:rsidRPr="00DC00CB" w:rsidRDefault="006E3571" w:rsidP="00297A8F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699"/>
      </w:tblGrid>
      <w:tr w:rsidR="00DC00CB" w:rsidRPr="00DC00CB" w14:paraId="7EDA5795" w14:textId="77777777" w:rsidTr="00910CB6">
        <w:trPr>
          <w:trHeight w:val="367"/>
        </w:trPr>
        <w:tc>
          <w:tcPr>
            <w:tcW w:w="5699" w:type="dxa"/>
          </w:tcPr>
          <w:p w14:paraId="44C2C3B2" w14:textId="77777777" w:rsidR="00E0210C" w:rsidRPr="00DC00CB" w:rsidRDefault="00297A8F" w:rsidP="00910CB6">
            <w:pPr>
              <w:rPr>
                <w:sz w:val="18"/>
              </w:rPr>
            </w:pPr>
            <w:r w:rsidRPr="00DC00CB">
              <w:rPr>
                <w:sz w:val="18"/>
              </w:rPr>
              <w:t>Глушанкова 306 38 85</w:t>
            </w:r>
          </w:p>
        </w:tc>
      </w:tr>
    </w:tbl>
    <w:p w14:paraId="195ED9C1" w14:textId="77777777" w:rsidR="007C3BEB" w:rsidRPr="00DC00CB" w:rsidRDefault="007C3BEB"/>
    <w:sectPr w:rsidR="007C3BEB" w:rsidRPr="00DC00CB" w:rsidSect="00B611A4">
      <w:headerReference w:type="default" r:id="rId8"/>
      <w:pgSz w:w="11909" w:h="16834" w:code="9"/>
      <w:pgMar w:top="1134" w:right="567" w:bottom="1276" w:left="1701" w:header="720" w:footer="720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5502D" w14:textId="77777777" w:rsidR="00693852" w:rsidRDefault="00693852" w:rsidP="00F95B6F">
      <w:r>
        <w:separator/>
      </w:r>
    </w:p>
  </w:endnote>
  <w:endnote w:type="continuationSeparator" w:id="0">
    <w:p w14:paraId="5CBFA781" w14:textId="77777777" w:rsidR="00693852" w:rsidRDefault="00693852" w:rsidP="00F95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80EA1" w14:textId="77777777" w:rsidR="00693852" w:rsidRDefault="00693852" w:rsidP="00F95B6F">
      <w:r>
        <w:separator/>
      </w:r>
    </w:p>
  </w:footnote>
  <w:footnote w:type="continuationSeparator" w:id="0">
    <w:p w14:paraId="4494E34B" w14:textId="77777777" w:rsidR="00693852" w:rsidRDefault="00693852" w:rsidP="00F95B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4692375"/>
      <w:docPartObj>
        <w:docPartGallery w:val="Page Numbers (Top of Page)"/>
        <w:docPartUnique/>
      </w:docPartObj>
    </w:sdtPr>
    <w:sdtEndPr/>
    <w:sdtContent>
      <w:p w14:paraId="5F94A3B5" w14:textId="77777777" w:rsidR="00E160D9" w:rsidRDefault="00E160D9" w:rsidP="00E160D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7D43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A52"/>
    <w:rsid w:val="000066F4"/>
    <w:rsid w:val="00010D40"/>
    <w:rsid w:val="00017AAE"/>
    <w:rsid w:val="00026700"/>
    <w:rsid w:val="0003218E"/>
    <w:rsid w:val="000337D5"/>
    <w:rsid w:val="00033EB1"/>
    <w:rsid w:val="00037777"/>
    <w:rsid w:val="00041AE6"/>
    <w:rsid w:val="000468BE"/>
    <w:rsid w:val="00054572"/>
    <w:rsid w:val="00066146"/>
    <w:rsid w:val="00072862"/>
    <w:rsid w:val="00085BBB"/>
    <w:rsid w:val="00085DE0"/>
    <w:rsid w:val="00086EA8"/>
    <w:rsid w:val="00091570"/>
    <w:rsid w:val="0009526E"/>
    <w:rsid w:val="000A46D6"/>
    <w:rsid w:val="000A7945"/>
    <w:rsid w:val="000B0E8D"/>
    <w:rsid w:val="000B6126"/>
    <w:rsid w:val="000C18BC"/>
    <w:rsid w:val="000C27D6"/>
    <w:rsid w:val="000C3914"/>
    <w:rsid w:val="000D38B6"/>
    <w:rsid w:val="000D4984"/>
    <w:rsid w:val="000E5F58"/>
    <w:rsid w:val="000F06F8"/>
    <w:rsid w:val="000F1BBD"/>
    <w:rsid w:val="000F2370"/>
    <w:rsid w:val="000F4A72"/>
    <w:rsid w:val="000F541A"/>
    <w:rsid w:val="0010223E"/>
    <w:rsid w:val="00116F1A"/>
    <w:rsid w:val="00121A0D"/>
    <w:rsid w:val="00122319"/>
    <w:rsid w:val="00126D08"/>
    <w:rsid w:val="0012743E"/>
    <w:rsid w:val="00131042"/>
    <w:rsid w:val="00133161"/>
    <w:rsid w:val="00137393"/>
    <w:rsid w:val="001543EF"/>
    <w:rsid w:val="0015441F"/>
    <w:rsid w:val="00156A35"/>
    <w:rsid w:val="00156BC1"/>
    <w:rsid w:val="00160BFE"/>
    <w:rsid w:val="001673A5"/>
    <w:rsid w:val="00170661"/>
    <w:rsid w:val="001743A8"/>
    <w:rsid w:val="00181C5B"/>
    <w:rsid w:val="00186239"/>
    <w:rsid w:val="00186B61"/>
    <w:rsid w:val="00187AF5"/>
    <w:rsid w:val="001A0576"/>
    <w:rsid w:val="001A1571"/>
    <w:rsid w:val="001B6F94"/>
    <w:rsid w:val="001B70BB"/>
    <w:rsid w:val="001B790A"/>
    <w:rsid w:val="001C01D5"/>
    <w:rsid w:val="001C6512"/>
    <w:rsid w:val="001D0768"/>
    <w:rsid w:val="001D183A"/>
    <w:rsid w:val="001D3D22"/>
    <w:rsid w:val="001D7D1D"/>
    <w:rsid w:val="001E0492"/>
    <w:rsid w:val="001E4BFB"/>
    <w:rsid w:val="001F2543"/>
    <w:rsid w:val="001F428C"/>
    <w:rsid w:val="001F495D"/>
    <w:rsid w:val="00202DAA"/>
    <w:rsid w:val="00211347"/>
    <w:rsid w:val="002114BE"/>
    <w:rsid w:val="00211F51"/>
    <w:rsid w:val="00226CB7"/>
    <w:rsid w:val="00231220"/>
    <w:rsid w:val="0023297F"/>
    <w:rsid w:val="00233028"/>
    <w:rsid w:val="00241178"/>
    <w:rsid w:val="00241CF7"/>
    <w:rsid w:val="0024607A"/>
    <w:rsid w:val="00247A27"/>
    <w:rsid w:val="00250854"/>
    <w:rsid w:val="002530B8"/>
    <w:rsid w:val="00255628"/>
    <w:rsid w:val="00257906"/>
    <w:rsid w:val="00264CA6"/>
    <w:rsid w:val="0027291D"/>
    <w:rsid w:val="00276E4E"/>
    <w:rsid w:val="00286848"/>
    <w:rsid w:val="0029006A"/>
    <w:rsid w:val="00295C18"/>
    <w:rsid w:val="00295DF3"/>
    <w:rsid w:val="00297A8F"/>
    <w:rsid w:val="002A0A8C"/>
    <w:rsid w:val="002A1E22"/>
    <w:rsid w:val="002A48A5"/>
    <w:rsid w:val="002B67D6"/>
    <w:rsid w:val="002C2E2F"/>
    <w:rsid w:val="002C4220"/>
    <w:rsid w:val="002C5D61"/>
    <w:rsid w:val="002C7DB7"/>
    <w:rsid w:val="002D0EC5"/>
    <w:rsid w:val="002D24DD"/>
    <w:rsid w:val="002D4903"/>
    <w:rsid w:val="002D53D2"/>
    <w:rsid w:val="002D5834"/>
    <w:rsid w:val="002F3107"/>
    <w:rsid w:val="002F7D2E"/>
    <w:rsid w:val="003003C9"/>
    <w:rsid w:val="00313A4E"/>
    <w:rsid w:val="00314BFE"/>
    <w:rsid w:val="00314D3D"/>
    <w:rsid w:val="00314DBE"/>
    <w:rsid w:val="003345A9"/>
    <w:rsid w:val="00335A52"/>
    <w:rsid w:val="00336FB2"/>
    <w:rsid w:val="003456B9"/>
    <w:rsid w:val="0035099A"/>
    <w:rsid w:val="00350DA2"/>
    <w:rsid w:val="00352556"/>
    <w:rsid w:val="003536D9"/>
    <w:rsid w:val="00355F7B"/>
    <w:rsid w:val="00371E1B"/>
    <w:rsid w:val="00373C90"/>
    <w:rsid w:val="00375E54"/>
    <w:rsid w:val="00375E99"/>
    <w:rsid w:val="00384662"/>
    <w:rsid w:val="0038488D"/>
    <w:rsid w:val="00387700"/>
    <w:rsid w:val="003A2537"/>
    <w:rsid w:val="003A6178"/>
    <w:rsid w:val="003B77F5"/>
    <w:rsid w:val="003C710A"/>
    <w:rsid w:val="003D231E"/>
    <w:rsid w:val="003E408D"/>
    <w:rsid w:val="003E53E8"/>
    <w:rsid w:val="003F27D0"/>
    <w:rsid w:val="003F38D9"/>
    <w:rsid w:val="003F7874"/>
    <w:rsid w:val="00415B49"/>
    <w:rsid w:val="0043009C"/>
    <w:rsid w:val="00432083"/>
    <w:rsid w:val="00434587"/>
    <w:rsid w:val="00435C72"/>
    <w:rsid w:val="00445FC6"/>
    <w:rsid w:val="00447DDE"/>
    <w:rsid w:val="0045509A"/>
    <w:rsid w:val="00456FC8"/>
    <w:rsid w:val="00463B59"/>
    <w:rsid w:val="0046443B"/>
    <w:rsid w:val="00466550"/>
    <w:rsid w:val="004676CA"/>
    <w:rsid w:val="00480714"/>
    <w:rsid w:val="004814B2"/>
    <w:rsid w:val="004824B4"/>
    <w:rsid w:val="00484288"/>
    <w:rsid w:val="00490BDF"/>
    <w:rsid w:val="00492D33"/>
    <w:rsid w:val="00493460"/>
    <w:rsid w:val="00494CD4"/>
    <w:rsid w:val="00496B93"/>
    <w:rsid w:val="00497042"/>
    <w:rsid w:val="004A119A"/>
    <w:rsid w:val="004A2989"/>
    <w:rsid w:val="004B4D54"/>
    <w:rsid w:val="004B7C79"/>
    <w:rsid w:val="004C3FC8"/>
    <w:rsid w:val="004C5AB2"/>
    <w:rsid w:val="004C5FAB"/>
    <w:rsid w:val="004C7D5C"/>
    <w:rsid w:val="004D1CA5"/>
    <w:rsid w:val="004D2307"/>
    <w:rsid w:val="004D238D"/>
    <w:rsid w:val="004D3703"/>
    <w:rsid w:val="004D7C30"/>
    <w:rsid w:val="004E06C8"/>
    <w:rsid w:val="004E11F3"/>
    <w:rsid w:val="004F0894"/>
    <w:rsid w:val="004F5C19"/>
    <w:rsid w:val="004F609A"/>
    <w:rsid w:val="004F6CFC"/>
    <w:rsid w:val="005041F2"/>
    <w:rsid w:val="00504494"/>
    <w:rsid w:val="00512B6E"/>
    <w:rsid w:val="0051324E"/>
    <w:rsid w:val="00515A98"/>
    <w:rsid w:val="00516E21"/>
    <w:rsid w:val="00542300"/>
    <w:rsid w:val="0054231D"/>
    <w:rsid w:val="00551FB7"/>
    <w:rsid w:val="00560239"/>
    <w:rsid w:val="0056452D"/>
    <w:rsid w:val="00565F24"/>
    <w:rsid w:val="0057181B"/>
    <w:rsid w:val="005719A1"/>
    <w:rsid w:val="00580C68"/>
    <w:rsid w:val="00584E11"/>
    <w:rsid w:val="00586E99"/>
    <w:rsid w:val="00597D43"/>
    <w:rsid w:val="00597E45"/>
    <w:rsid w:val="005A45B7"/>
    <w:rsid w:val="005A5EDF"/>
    <w:rsid w:val="005C50A0"/>
    <w:rsid w:val="005D06B2"/>
    <w:rsid w:val="005E4B35"/>
    <w:rsid w:val="005E56EE"/>
    <w:rsid w:val="005E5C12"/>
    <w:rsid w:val="005F1BBB"/>
    <w:rsid w:val="005F75F3"/>
    <w:rsid w:val="0060206D"/>
    <w:rsid w:val="0061128A"/>
    <w:rsid w:val="006126C5"/>
    <w:rsid w:val="006126DD"/>
    <w:rsid w:val="00617C0B"/>
    <w:rsid w:val="0063134B"/>
    <w:rsid w:val="00633E2E"/>
    <w:rsid w:val="006447EB"/>
    <w:rsid w:val="00654459"/>
    <w:rsid w:val="0065538D"/>
    <w:rsid w:val="006556CD"/>
    <w:rsid w:val="006648FB"/>
    <w:rsid w:val="00671D4E"/>
    <w:rsid w:val="00673A11"/>
    <w:rsid w:val="00692CF5"/>
    <w:rsid w:val="00693852"/>
    <w:rsid w:val="00694A94"/>
    <w:rsid w:val="00696C6C"/>
    <w:rsid w:val="00697D8A"/>
    <w:rsid w:val="006A0699"/>
    <w:rsid w:val="006A4C4D"/>
    <w:rsid w:val="006B28A5"/>
    <w:rsid w:val="006C52FC"/>
    <w:rsid w:val="006E040C"/>
    <w:rsid w:val="006E3571"/>
    <w:rsid w:val="006F0E17"/>
    <w:rsid w:val="006F3395"/>
    <w:rsid w:val="00705B16"/>
    <w:rsid w:val="007105AD"/>
    <w:rsid w:val="0071106E"/>
    <w:rsid w:val="00712817"/>
    <w:rsid w:val="0071312B"/>
    <w:rsid w:val="0073548C"/>
    <w:rsid w:val="00740220"/>
    <w:rsid w:val="00740AF4"/>
    <w:rsid w:val="00745C13"/>
    <w:rsid w:val="00751A54"/>
    <w:rsid w:val="00751B5D"/>
    <w:rsid w:val="00753D0F"/>
    <w:rsid w:val="00755B08"/>
    <w:rsid w:val="00760509"/>
    <w:rsid w:val="00760EC8"/>
    <w:rsid w:val="00764021"/>
    <w:rsid w:val="00774254"/>
    <w:rsid w:val="00783620"/>
    <w:rsid w:val="00792039"/>
    <w:rsid w:val="007A61A6"/>
    <w:rsid w:val="007A61D7"/>
    <w:rsid w:val="007B0619"/>
    <w:rsid w:val="007B19AB"/>
    <w:rsid w:val="007B1DD8"/>
    <w:rsid w:val="007B50C4"/>
    <w:rsid w:val="007B5F84"/>
    <w:rsid w:val="007B62C3"/>
    <w:rsid w:val="007C084A"/>
    <w:rsid w:val="007C0FEB"/>
    <w:rsid w:val="007C3BEB"/>
    <w:rsid w:val="007E440D"/>
    <w:rsid w:val="007E664C"/>
    <w:rsid w:val="007F4EC3"/>
    <w:rsid w:val="008001C8"/>
    <w:rsid w:val="008003E9"/>
    <w:rsid w:val="008013B1"/>
    <w:rsid w:val="00802433"/>
    <w:rsid w:val="008031F0"/>
    <w:rsid w:val="00811B66"/>
    <w:rsid w:val="00813B22"/>
    <w:rsid w:val="008147A2"/>
    <w:rsid w:val="00815F0F"/>
    <w:rsid w:val="00821DB2"/>
    <w:rsid w:val="00822E12"/>
    <w:rsid w:val="00824BD5"/>
    <w:rsid w:val="00834F20"/>
    <w:rsid w:val="008379A9"/>
    <w:rsid w:val="00840061"/>
    <w:rsid w:val="00840923"/>
    <w:rsid w:val="00840B87"/>
    <w:rsid w:val="00842E2B"/>
    <w:rsid w:val="008507F7"/>
    <w:rsid w:val="008531EC"/>
    <w:rsid w:val="00854470"/>
    <w:rsid w:val="0086213E"/>
    <w:rsid w:val="0087032D"/>
    <w:rsid w:val="00873354"/>
    <w:rsid w:val="0087538B"/>
    <w:rsid w:val="008804CB"/>
    <w:rsid w:val="00880CAA"/>
    <w:rsid w:val="00891199"/>
    <w:rsid w:val="0089323A"/>
    <w:rsid w:val="00895DE9"/>
    <w:rsid w:val="008A6CA6"/>
    <w:rsid w:val="008A79E7"/>
    <w:rsid w:val="008B748C"/>
    <w:rsid w:val="008C7505"/>
    <w:rsid w:val="008C78A5"/>
    <w:rsid w:val="008E419D"/>
    <w:rsid w:val="008E5891"/>
    <w:rsid w:val="008E6575"/>
    <w:rsid w:val="008E7180"/>
    <w:rsid w:val="008F2728"/>
    <w:rsid w:val="00900D74"/>
    <w:rsid w:val="00902FF1"/>
    <w:rsid w:val="00903298"/>
    <w:rsid w:val="009170AD"/>
    <w:rsid w:val="0092087C"/>
    <w:rsid w:val="00925819"/>
    <w:rsid w:val="00925B14"/>
    <w:rsid w:val="00935788"/>
    <w:rsid w:val="00937C8D"/>
    <w:rsid w:val="00941841"/>
    <w:rsid w:val="0094191D"/>
    <w:rsid w:val="00950BDD"/>
    <w:rsid w:val="00960B13"/>
    <w:rsid w:val="0096302B"/>
    <w:rsid w:val="009645AA"/>
    <w:rsid w:val="00977E8B"/>
    <w:rsid w:val="00980C37"/>
    <w:rsid w:val="00985A57"/>
    <w:rsid w:val="00987DAD"/>
    <w:rsid w:val="00993513"/>
    <w:rsid w:val="00995BA0"/>
    <w:rsid w:val="00997E50"/>
    <w:rsid w:val="009A205F"/>
    <w:rsid w:val="009A22C2"/>
    <w:rsid w:val="009A3E65"/>
    <w:rsid w:val="009B00DB"/>
    <w:rsid w:val="009B337B"/>
    <w:rsid w:val="009C22EE"/>
    <w:rsid w:val="009C24CF"/>
    <w:rsid w:val="009D02DC"/>
    <w:rsid w:val="009D4F61"/>
    <w:rsid w:val="009D5A46"/>
    <w:rsid w:val="009E354A"/>
    <w:rsid w:val="009F1802"/>
    <w:rsid w:val="009F3893"/>
    <w:rsid w:val="00A057A8"/>
    <w:rsid w:val="00A07E02"/>
    <w:rsid w:val="00A12191"/>
    <w:rsid w:val="00A16C48"/>
    <w:rsid w:val="00A2120E"/>
    <w:rsid w:val="00A22491"/>
    <w:rsid w:val="00A27A0C"/>
    <w:rsid w:val="00A30BB0"/>
    <w:rsid w:val="00A35368"/>
    <w:rsid w:val="00A36D46"/>
    <w:rsid w:val="00A4629C"/>
    <w:rsid w:val="00A517FF"/>
    <w:rsid w:val="00A532C6"/>
    <w:rsid w:val="00A56B5C"/>
    <w:rsid w:val="00A60103"/>
    <w:rsid w:val="00A605FF"/>
    <w:rsid w:val="00A60B91"/>
    <w:rsid w:val="00A648F7"/>
    <w:rsid w:val="00A6490C"/>
    <w:rsid w:val="00A67CC9"/>
    <w:rsid w:val="00A7411A"/>
    <w:rsid w:val="00A84BB9"/>
    <w:rsid w:val="00A92048"/>
    <w:rsid w:val="00A94F9D"/>
    <w:rsid w:val="00AA17CB"/>
    <w:rsid w:val="00AA5979"/>
    <w:rsid w:val="00AB0113"/>
    <w:rsid w:val="00AB37A4"/>
    <w:rsid w:val="00AB66E4"/>
    <w:rsid w:val="00AC3F1E"/>
    <w:rsid w:val="00AD2355"/>
    <w:rsid w:val="00AD5200"/>
    <w:rsid w:val="00AE0764"/>
    <w:rsid w:val="00AE6C7B"/>
    <w:rsid w:val="00AF3020"/>
    <w:rsid w:val="00AF48E7"/>
    <w:rsid w:val="00AF5C26"/>
    <w:rsid w:val="00B05BB6"/>
    <w:rsid w:val="00B119FE"/>
    <w:rsid w:val="00B22A01"/>
    <w:rsid w:val="00B3167E"/>
    <w:rsid w:val="00B3181F"/>
    <w:rsid w:val="00B31EC9"/>
    <w:rsid w:val="00B432F8"/>
    <w:rsid w:val="00B44324"/>
    <w:rsid w:val="00B45AFA"/>
    <w:rsid w:val="00B5190B"/>
    <w:rsid w:val="00B550A7"/>
    <w:rsid w:val="00B572A0"/>
    <w:rsid w:val="00B611A4"/>
    <w:rsid w:val="00B61C4E"/>
    <w:rsid w:val="00B63B2F"/>
    <w:rsid w:val="00B7151F"/>
    <w:rsid w:val="00B72FA9"/>
    <w:rsid w:val="00B7321A"/>
    <w:rsid w:val="00B73FA3"/>
    <w:rsid w:val="00B778F8"/>
    <w:rsid w:val="00B82F8D"/>
    <w:rsid w:val="00B930B6"/>
    <w:rsid w:val="00BA000A"/>
    <w:rsid w:val="00BA199D"/>
    <w:rsid w:val="00BB2735"/>
    <w:rsid w:val="00BC3C32"/>
    <w:rsid w:val="00BD07AA"/>
    <w:rsid w:val="00BD0F98"/>
    <w:rsid w:val="00BD13B5"/>
    <w:rsid w:val="00BD1D1F"/>
    <w:rsid w:val="00BD7139"/>
    <w:rsid w:val="00BE5ED0"/>
    <w:rsid w:val="00BE67F0"/>
    <w:rsid w:val="00BE7BA8"/>
    <w:rsid w:val="00BF0AF6"/>
    <w:rsid w:val="00BF0FF4"/>
    <w:rsid w:val="00BF54AC"/>
    <w:rsid w:val="00C00127"/>
    <w:rsid w:val="00C07515"/>
    <w:rsid w:val="00C10FBF"/>
    <w:rsid w:val="00C167A8"/>
    <w:rsid w:val="00C1754D"/>
    <w:rsid w:val="00C17E7D"/>
    <w:rsid w:val="00C21051"/>
    <w:rsid w:val="00C301E1"/>
    <w:rsid w:val="00C30C58"/>
    <w:rsid w:val="00C317A7"/>
    <w:rsid w:val="00C36188"/>
    <w:rsid w:val="00C44446"/>
    <w:rsid w:val="00C46612"/>
    <w:rsid w:val="00C5269B"/>
    <w:rsid w:val="00C843F3"/>
    <w:rsid w:val="00C91222"/>
    <w:rsid w:val="00C96D24"/>
    <w:rsid w:val="00CA1011"/>
    <w:rsid w:val="00CA58CE"/>
    <w:rsid w:val="00CA5D67"/>
    <w:rsid w:val="00CB4F70"/>
    <w:rsid w:val="00CC05BE"/>
    <w:rsid w:val="00CC22CB"/>
    <w:rsid w:val="00CC25F0"/>
    <w:rsid w:val="00CC4480"/>
    <w:rsid w:val="00CC7EA4"/>
    <w:rsid w:val="00CD43BF"/>
    <w:rsid w:val="00CE38C8"/>
    <w:rsid w:val="00CE65C2"/>
    <w:rsid w:val="00CF3374"/>
    <w:rsid w:val="00D003BA"/>
    <w:rsid w:val="00D00E8F"/>
    <w:rsid w:val="00D03F5F"/>
    <w:rsid w:val="00D14304"/>
    <w:rsid w:val="00D15EA2"/>
    <w:rsid w:val="00D22586"/>
    <w:rsid w:val="00D3067C"/>
    <w:rsid w:val="00D36C1C"/>
    <w:rsid w:val="00D44604"/>
    <w:rsid w:val="00D5258E"/>
    <w:rsid w:val="00D5630F"/>
    <w:rsid w:val="00D70499"/>
    <w:rsid w:val="00D81E48"/>
    <w:rsid w:val="00D83444"/>
    <w:rsid w:val="00D84435"/>
    <w:rsid w:val="00D94EDC"/>
    <w:rsid w:val="00D955F9"/>
    <w:rsid w:val="00D95D5E"/>
    <w:rsid w:val="00D97AA0"/>
    <w:rsid w:val="00DC00CB"/>
    <w:rsid w:val="00DC09D1"/>
    <w:rsid w:val="00DD1832"/>
    <w:rsid w:val="00DD1F74"/>
    <w:rsid w:val="00DE1E6A"/>
    <w:rsid w:val="00DE3B81"/>
    <w:rsid w:val="00DE5818"/>
    <w:rsid w:val="00DF0400"/>
    <w:rsid w:val="00E015D3"/>
    <w:rsid w:val="00E0210C"/>
    <w:rsid w:val="00E06D02"/>
    <w:rsid w:val="00E160D9"/>
    <w:rsid w:val="00E30405"/>
    <w:rsid w:val="00E34A66"/>
    <w:rsid w:val="00E43457"/>
    <w:rsid w:val="00E452D1"/>
    <w:rsid w:val="00E502DC"/>
    <w:rsid w:val="00E554CC"/>
    <w:rsid w:val="00E61549"/>
    <w:rsid w:val="00E61D10"/>
    <w:rsid w:val="00E63D22"/>
    <w:rsid w:val="00E75035"/>
    <w:rsid w:val="00E750FF"/>
    <w:rsid w:val="00E773EB"/>
    <w:rsid w:val="00EA0F35"/>
    <w:rsid w:val="00EA42FA"/>
    <w:rsid w:val="00EA7867"/>
    <w:rsid w:val="00EC1A03"/>
    <w:rsid w:val="00EC2146"/>
    <w:rsid w:val="00EC31AE"/>
    <w:rsid w:val="00EC4EE1"/>
    <w:rsid w:val="00EC6380"/>
    <w:rsid w:val="00ED29D3"/>
    <w:rsid w:val="00ED7A56"/>
    <w:rsid w:val="00ED7E18"/>
    <w:rsid w:val="00EE00DA"/>
    <w:rsid w:val="00EF0872"/>
    <w:rsid w:val="00EF1937"/>
    <w:rsid w:val="00EF235A"/>
    <w:rsid w:val="00F01EF6"/>
    <w:rsid w:val="00F04E17"/>
    <w:rsid w:val="00F077F6"/>
    <w:rsid w:val="00F1141F"/>
    <w:rsid w:val="00F20214"/>
    <w:rsid w:val="00F26E6E"/>
    <w:rsid w:val="00F276A3"/>
    <w:rsid w:val="00F27CC8"/>
    <w:rsid w:val="00F33504"/>
    <w:rsid w:val="00F34CD5"/>
    <w:rsid w:val="00F54185"/>
    <w:rsid w:val="00F60FC8"/>
    <w:rsid w:val="00F63B36"/>
    <w:rsid w:val="00F668AD"/>
    <w:rsid w:val="00F76C2C"/>
    <w:rsid w:val="00F7764B"/>
    <w:rsid w:val="00F81A00"/>
    <w:rsid w:val="00F956EF"/>
    <w:rsid w:val="00F95B6F"/>
    <w:rsid w:val="00F96AC7"/>
    <w:rsid w:val="00FA7185"/>
    <w:rsid w:val="00FB5359"/>
    <w:rsid w:val="00FB77DE"/>
    <w:rsid w:val="00FC14CC"/>
    <w:rsid w:val="00FC4845"/>
    <w:rsid w:val="00FC5430"/>
    <w:rsid w:val="00FC7624"/>
    <w:rsid w:val="00FC7A08"/>
    <w:rsid w:val="00FD02BA"/>
    <w:rsid w:val="00FD0BA6"/>
    <w:rsid w:val="00FD1AC2"/>
    <w:rsid w:val="00FD3DB2"/>
    <w:rsid w:val="00FE7C30"/>
    <w:rsid w:val="00FF344A"/>
    <w:rsid w:val="00FF35C2"/>
    <w:rsid w:val="00FF599F"/>
    <w:rsid w:val="00FF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3872D0B"/>
  <w15:docId w15:val="{9FB06D51-416F-4A63-AC45-6B4148F7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30"/>
    </w:rPr>
  </w:style>
  <w:style w:type="paragraph" w:styleId="1">
    <w:name w:val="heading 1"/>
    <w:basedOn w:val="a"/>
    <w:next w:val="a"/>
    <w:qFormat/>
    <w:pPr>
      <w:keepNext/>
      <w:framePr w:hSpace="180" w:wrap="notBeside" w:vAnchor="text" w:hAnchor="page" w:x="8254" w:y="68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firstLine="2880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spacing w:line="280" w:lineRule="exact"/>
      <w:jc w:val="both"/>
      <w:outlineLvl w:val="2"/>
    </w:pPr>
  </w:style>
  <w:style w:type="paragraph" w:styleId="4">
    <w:name w:val="heading 4"/>
    <w:basedOn w:val="a"/>
    <w:next w:val="a"/>
    <w:qFormat/>
    <w:pPr>
      <w:keepNext/>
      <w:tabs>
        <w:tab w:val="left" w:pos="6804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97E50"/>
    <w:rPr>
      <w:rFonts w:ascii="Tahoma" w:hAnsi="Tahoma" w:cs="Tahoma"/>
      <w:sz w:val="16"/>
      <w:szCs w:val="16"/>
    </w:rPr>
  </w:style>
  <w:style w:type="paragraph" w:styleId="a4">
    <w:name w:val="footer"/>
    <w:basedOn w:val="a"/>
    <w:link w:val="a5"/>
    <w:unhideWhenUsed/>
    <w:rsid w:val="00335A52"/>
    <w:pPr>
      <w:tabs>
        <w:tab w:val="center" w:pos="4153"/>
        <w:tab w:val="right" w:pos="8306"/>
      </w:tabs>
    </w:pPr>
    <w:rPr>
      <w:sz w:val="24"/>
    </w:rPr>
  </w:style>
  <w:style w:type="character" w:customStyle="1" w:styleId="a5">
    <w:name w:val="Нижний колонтитул Знак"/>
    <w:basedOn w:val="a0"/>
    <w:link w:val="a4"/>
    <w:rsid w:val="00335A52"/>
    <w:rPr>
      <w:sz w:val="24"/>
    </w:rPr>
  </w:style>
  <w:style w:type="table" w:styleId="a6">
    <w:name w:val="Table Grid"/>
    <w:basedOn w:val="a1"/>
    <w:rsid w:val="002530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note text"/>
    <w:basedOn w:val="a"/>
    <w:link w:val="a8"/>
    <w:unhideWhenUsed/>
    <w:rsid w:val="00F95B6F"/>
    <w:rPr>
      <w:sz w:val="20"/>
    </w:rPr>
  </w:style>
  <w:style w:type="character" w:customStyle="1" w:styleId="a8">
    <w:name w:val="Текст сноски Знак"/>
    <w:basedOn w:val="a0"/>
    <w:link w:val="a7"/>
    <w:rsid w:val="00F95B6F"/>
  </w:style>
  <w:style w:type="character" w:styleId="a9">
    <w:name w:val="footnote reference"/>
    <w:basedOn w:val="a0"/>
    <w:unhideWhenUsed/>
    <w:rsid w:val="00F95B6F"/>
    <w:rPr>
      <w:vertAlign w:val="superscript"/>
    </w:rPr>
  </w:style>
  <w:style w:type="paragraph" w:customStyle="1" w:styleId="newncpi0">
    <w:name w:val="newncpi0"/>
    <w:basedOn w:val="a"/>
    <w:rsid w:val="001B790A"/>
    <w:pPr>
      <w:jc w:val="both"/>
    </w:pPr>
    <w:rPr>
      <w:rFonts w:eastAsiaTheme="minorEastAsia"/>
      <w:sz w:val="24"/>
      <w:szCs w:val="24"/>
    </w:rPr>
  </w:style>
  <w:style w:type="paragraph" w:customStyle="1" w:styleId="titlep">
    <w:name w:val="titlep"/>
    <w:basedOn w:val="a"/>
    <w:rsid w:val="000066F4"/>
    <w:pPr>
      <w:spacing w:before="240" w:after="240"/>
      <w:jc w:val="center"/>
    </w:pPr>
    <w:rPr>
      <w:rFonts w:eastAsiaTheme="minorEastAsia"/>
      <w:b/>
      <w:bCs/>
      <w:sz w:val="24"/>
      <w:szCs w:val="24"/>
    </w:rPr>
  </w:style>
  <w:style w:type="paragraph" w:styleId="aa">
    <w:name w:val="header"/>
    <w:basedOn w:val="a"/>
    <w:link w:val="ab"/>
    <w:uiPriority w:val="99"/>
    <w:rsid w:val="00E160D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160D9"/>
    <w:rPr>
      <w:sz w:val="30"/>
    </w:rPr>
  </w:style>
  <w:style w:type="character" w:customStyle="1" w:styleId="datepr">
    <w:name w:val="datepr"/>
    <w:basedOn w:val="a0"/>
    <w:rsid w:val="007B50C4"/>
    <w:rPr>
      <w:rFonts w:ascii="Times New Roman" w:hAnsi="Times New Roman" w:cs="Times New Roman" w:hint="default"/>
    </w:rPr>
  </w:style>
  <w:style w:type="character" w:customStyle="1" w:styleId="number">
    <w:name w:val="number"/>
    <w:basedOn w:val="a0"/>
    <w:rsid w:val="007B50C4"/>
    <w:rPr>
      <w:rFonts w:ascii="Times New Roman" w:hAnsi="Times New Roman" w:cs="Times New Roman" w:hint="default"/>
    </w:rPr>
  </w:style>
  <w:style w:type="table" w:customStyle="1" w:styleId="10">
    <w:name w:val="Сетка таблицы1"/>
    <w:basedOn w:val="a1"/>
    <w:next w:val="a6"/>
    <w:uiPriority w:val="59"/>
    <w:rsid w:val="00CC25F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6"/>
    <w:uiPriority w:val="59"/>
    <w:rsid w:val="00BD0F9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Сетка таблицы3"/>
    <w:basedOn w:val="a1"/>
    <w:next w:val="a6"/>
    <w:uiPriority w:val="59"/>
    <w:rsid w:val="009B337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a1"/>
    <w:next w:val="a6"/>
    <w:uiPriority w:val="59"/>
    <w:rsid w:val="002A1E2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rsid w:val="000B0E8D"/>
    <w:rPr>
      <w:color w:val="0000FF" w:themeColor="hyperlink"/>
      <w:u w:val="single"/>
    </w:rPr>
  </w:style>
  <w:style w:type="table" w:customStyle="1" w:styleId="5">
    <w:name w:val="Сетка таблицы5"/>
    <w:basedOn w:val="a1"/>
    <w:next w:val="a6"/>
    <w:uiPriority w:val="59"/>
    <w:rsid w:val="008F272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6"/>
    <w:uiPriority w:val="59"/>
    <w:rsid w:val="0009157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740AF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customStyle="1" w:styleId="7">
    <w:name w:val="Сетка таблицы7"/>
    <w:basedOn w:val="a1"/>
    <w:next w:val="a6"/>
    <w:uiPriority w:val="59"/>
    <w:rsid w:val="004D370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6"/>
    <w:uiPriority w:val="59"/>
    <w:rsid w:val="009C24C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6"/>
    <w:uiPriority w:val="59"/>
    <w:rsid w:val="0051324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6"/>
    <w:uiPriority w:val="59"/>
    <w:rsid w:val="00156A3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int">
    <w:name w:val="point"/>
    <w:basedOn w:val="a"/>
    <w:rsid w:val="004F5C19"/>
    <w:pPr>
      <w:ind w:firstLine="567"/>
      <w:jc w:val="both"/>
    </w:pPr>
    <w:rPr>
      <w:rFonts w:eastAsiaTheme="minorEastAsia"/>
      <w:sz w:val="24"/>
      <w:szCs w:val="24"/>
    </w:rPr>
  </w:style>
  <w:style w:type="table" w:customStyle="1" w:styleId="11">
    <w:name w:val="Сетка таблицы11"/>
    <w:basedOn w:val="a1"/>
    <w:next w:val="a6"/>
    <w:uiPriority w:val="59"/>
    <w:rsid w:val="00492D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6"/>
    <w:uiPriority w:val="59"/>
    <w:rsid w:val="007C3BE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3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ilze@tut.by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bchenko.M\Desktop\&#1064;&#1072;&#1073;&#1083;&#1086;&#1085;&#1099;\&#1055;&#1080;&#1089;&#1100;&#1084;&#1086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FF93C-D126-4A1D-A177-86960551B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</Template>
  <TotalTime>0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[Адресат]</vt:lpstr>
    </vt:vector>
  </TitlesOfParts>
  <Company>MinTrud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[Адресат]</dc:title>
  <dc:creator>Токаревская Светлана Викторовна</dc:creator>
  <cp:lastModifiedBy>Александр Ситько</cp:lastModifiedBy>
  <cp:revision>2</cp:revision>
  <cp:lastPrinted>2024-04-11T11:15:00Z</cp:lastPrinted>
  <dcterms:created xsi:type="dcterms:W3CDTF">2024-05-01T05:16:00Z</dcterms:created>
  <dcterms:modified xsi:type="dcterms:W3CDTF">2024-05-01T05:16:00Z</dcterms:modified>
</cp:coreProperties>
</file>